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F07" w:rsidRDefault="00B14D09" w:rsidP="00DF013D">
      <w:pPr>
        <w:pStyle w:val="Heading3"/>
        <w:rPr>
          <w:rFonts w:ascii="Palatino Linotype" w:hAnsi="Palatino Linotype"/>
          <w:szCs w:val="28"/>
        </w:rPr>
      </w:pPr>
      <w:r>
        <w:rPr>
          <w:rFonts w:ascii="Palatino Linotype" w:hAnsi="Palatino Linotype"/>
          <w:szCs w:val="28"/>
        </w:rPr>
        <w:t xml:space="preserve">National 4 </w:t>
      </w:r>
      <w:r w:rsidR="002E3F07">
        <w:rPr>
          <w:rFonts w:ascii="Palatino Linotype" w:hAnsi="Palatino Linotype"/>
          <w:szCs w:val="28"/>
        </w:rPr>
        <w:t xml:space="preserve">Expressions and Formulae </w:t>
      </w:r>
      <w:r w:rsidR="00866BB6">
        <w:rPr>
          <w:rFonts w:ascii="Palatino Linotype" w:hAnsi="Palatino Linotype"/>
          <w:szCs w:val="28"/>
        </w:rPr>
        <w:t>– Practice</w:t>
      </w:r>
    </w:p>
    <w:p w:rsidR="00DF013D" w:rsidRPr="00B856CB" w:rsidRDefault="00DF013D" w:rsidP="00DF013D">
      <w:pPr>
        <w:pStyle w:val="Heading3"/>
        <w:rPr>
          <w:rFonts w:ascii="Palatino Linotype" w:hAnsi="Palatino Linotype"/>
          <w:szCs w:val="28"/>
        </w:rPr>
      </w:pPr>
      <w:r w:rsidRPr="00B856CB">
        <w:rPr>
          <w:rFonts w:ascii="Palatino Linotype" w:hAnsi="Palatino Linotype"/>
          <w:szCs w:val="28"/>
        </w:rPr>
        <w:t>Answer these questions</w:t>
      </w:r>
    </w:p>
    <w:p w:rsidR="002A11A3" w:rsidRPr="00B856CB" w:rsidRDefault="003C1CBE" w:rsidP="00DF013D">
      <w:pPr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Outcome 1.1</w:t>
      </w:r>
    </w:p>
    <w:p w:rsidR="00DF013D" w:rsidRPr="00B856CB" w:rsidRDefault="00DF013D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>1</w:t>
      </w:r>
      <w:r w:rsidRPr="00B856CB">
        <w:rPr>
          <w:rFonts w:ascii="Palatino Linotype" w:hAnsi="Palatino Linotype"/>
          <w:sz w:val="28"/>
          <w:szCs w:val="28"/>
        </w:rPr>
        <w:tab/>
        <w:t>(a)</w:t>
      </w:r>
      <w:r w:rsidRPr="00B856CB">
        <w:rPr>
          <w:rFonts w:ascii="Palatino Linotype" w:hAnsi="Palatino Linotype"/>
          <w:sz w:val="28"/>
          <w:szCs w:val="28"/>
        </w:rPr>
        <w:tab/>
        <w:t>Expand the brackets:</w:t>
      </w:r>
    </w:p>
    <w:p w:rsidR="00DF013D" w:rsidRPr="00B856CB" w:rsidRDefault="00DF013D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</w:r>
      <w:r w:rsidRPr="00B856CB">
        <w:rPr>
          <w:rFonts w:ascii="Palatino Linotype" w:hAnsi="Palatino Linotype"/>
          <w:sz w:val="28"/>
          <w:szCs w:val="28"/>
        </w:rPr>
        <w:tab/>
      </w:r>
      <w:proofErr w:type="gramStart"/>
      <w:r w:rsidRPr="00B856CB">
        <w:rPr>
          <w:rFonts w:ascii="Palatino Linotype" w:hAnsi="Palatino Linotype"/>
          <w:sz w:val="28"/>
          <w:szCs w:val="28"/>
        </w:rPr>
        <w:t>3(5</w:t>
      </w:r>
      <w:r w:rsidRPr="00B856CB">
        <w:rPr>
          <w:rFonts w:ascii="Palatino Linotype" w:hAnsi="Palatino Linotype"/>
          <w:i/>
          <w:sz w:val="28"/>
          <w:szCs w:val="28"/>
        </w:rPr>
        <w:t>x</w:t>
      </w:r>
      <w:r w:rsidRPr="00B856CB">
        <w:rPr>
          <w:rFonts w:ascii="Palatino Linotype" w:hAnsi="Palatino Linotype"/>
          <w:sz w:val="28"/>
          <w:szCs w:val="28"/>
        </w:rPr>
        <w:t xml:space="preserve"> – 1).</w:t>
      </w:r>
      <w:proofErr w:type="gramEnd"/>
    </w:p>
    <w:p w:rsidR="00DF013D" w:rsidRPr="00B856CB" w:rsidRDefault="00DF013D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DF013D" w:rsidRPr="00B856CB" w:rsidRDefault="00DF013D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  <w:t>(b)</w:t>
      </w:r>
      <w:r w:rsidRPr="00B856CB">
        <w:rPr>
          <w:rFonts w:ascii="Palatino Linotype" w:hAnsi="Palatino Linotype"/>
          <w:sz w:val="28"/>
          <w:szCs w:val="28"/>
        </w:rPr>
        <w:tab/>
        <w:t>Expand the brackets and simplify:</w:t>
      </w:r>
    </w:p>
    <w:p w:rsidR="00DF013D" w:rsidRPr="00B856CB" w:rsidRDefault="00DF013D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</w:r>
      <w:r w:rsidRPr="00B856CB">
        <w:rPr>
          <w:rFonts w:ascii="Palatino Linotype" w:hAnsi="Palatino Linotype"/>
          <w:sz w:val="28"/>
          <w:szCs w:val="28"/>
        </w:rPr>
        <w:tab/>
      </w:r>
      <w:proofErr w:type="gramStart"/>
      <w:r w:rsidRPr="00B856CB">
        <w:rPr>
          <w:rFonts w:ascii="Palatino Linotype" w:hAnsi="Palatino Linotype"/>
          <w:sz w:val="28"/>
          <w:szCs w:val="28"/>
        </w:rPr>
        <w:t>4(6</w:t>
      </w:r>
      <w:r w:rsidRPr="00B856CB">
        <w:rPr>
          <w:rFonts w:ascii="Palatino Linotype" w:hAnsi="Palatino Linotype"/>
          <w:i/>
          <w:sz w:val="28"/>
          <w:szCs w:val="28"/>
        </w:rPr>
        <w:t>q</w:t>
      </w:r>
      <w:r w:rsidRPr="00B856CB">
        <w:rPr>
          <w:rFonts w:ascii="Palatino Linotype" w:hAnsi="Palatino Linotype"/>
          <w:sz w:val="28"/>
          <w:szCs w:val="28"/>
        </w:rPr>
        <w:t>+2) + 3</w:t>
      </w:r>
      <w:r w:rsidRPr="00B856CB">
        <w:rPr>
          <w:rFonts w:ascii="Palatino Linotype" w:hAnsi="Palatino Linotype"/>
          <w:i/>
          <w:sz w:val="28"/>
          <w:szCs w:val="28"/>
        </w:rPr>
        <w:t>q</w:t>
      </w:r>
      <w:r w:rsidRPr="00B856CB">
        <w:rPr>
          <w:rFonts w:ascii="Palatino Linotype" w:hAnsi="Palatino Linotype"/>
          <w:sz w:val="28"/>
          <w:szCs w:val="28"/>
        </w:rPr>
        <w:t>.</w:t>
      </w:r>
      <w:proofErr w:type="gramEnd"/>
    </w:p>
    <w:p w:rsidR="00DF013D" w:rsidRPr="00B856CB" w:rsidRDefault="00DF013D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DF013D" w:rsidRPr="00B856CB" w:rsidRDefault="00DF013D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>2</w:t>
      </w:r>
      <w:r w:rsidRPr="00B856CB">
        <w:rPr>
          <w:rFonts w:ascii="Palatino Linotype" w:hAnsi="Palatino Linotype"/>
          <w:sz w:val="28"/>
          <w:szCs w:val="28"/>
        </w:rPr>
        <w:tab/>
        <w:t>Factorise 4</w:t>
      </w:r>
      <w:r w:rsidRPr="00B856CB">
        <w:rPr>
          <w:rFonts w:ascii="Palatino Linotype" w:hAnsi="Palatino Linotype"/>
          <w:i/>
          <w:sz w:val="28"/>
          <w:szCs w:val="28"/>
        </w:rPr>
        <w:t>y</w:t>
      </w:r>
      <w:r w:rsidRPr="00B856CB">
        <w:rPr>
          <w:rFonts w:ascii="Palatino Linotype" w:hAnsi="Palatino Linotype"/>
          <w:sz w:val="28"/>
          <w:szCs w:val="28"/>
        </w:rPr>
        <w:t xml:space="preserve"> + 24.</w:t>
      </w:r>
    </w:p>
    <w:p w:rsidR="00DF013D" w:rsidRPr="00B856CB" w:rsidRDefault="00DF013D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DF013D" w:rsidRPr="00B856CB" w:rsidRDefault="00DF013D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>3</w:t>
      </w:r>
      <w:r w:rsidRPr="00B856CB">
        <w:rPr>
          <w:rFonts w:ascii="Palatino Linotype" w:hAnsi="Palatino Linotype"/>
          <w:sz w:val="28"/>
          <w:szCs w:val="28"/>
        </w:rPr>
        <w:tab/>
        <w:t>Simplify 6</w:t>
      </w:r>
      <w:r w:rsidRPr="00B856CB">
        <w:rPr>
          <w:rFonts w:ascii="Palatino Linotype" w:hAnsi="Palatino Linotype"/>
          <w:i/>
          <w:sz w:val="28"/>
          <w:szCs w:val="28"/>
        </w:rPr>
        <w:t>w</w:t>
      </w:r>
      <w:r w:rsidRPr="00B856CB">
        <w:rPr>
          <w:rFonts w:ascii="Palatino Linotype" w:hAnsi="Palatino Linotype"/>
          <w:sz w:val="28"/>
          <w:szCs w:val="28"/>
        </w:rPr>
        <w:t xml:space="preserve"> + 3</w:t>
      </w:r>
      <w:r w:rsidRPr="00B856CB">
        <w:rPr>
          <w:rFonts w:ascii="Palatino Linotype" w:hAnsi="Palatino Linotype"/>
          <w:i/>
          <w:sz w:val="28"/>
          <w:szCs w:val="28"/>
        </w:rPr>
        <w:t>s</w:t>
      </w:r>
      <w:r w:rsidRPr="00B856CB">
        <w:rPr>
          <w:rFonts w:ascii="Palatino Linotype" w:hAnsi="Palatino Linotype"/>
          <w:sz w:val="28"/>
          <w:szCs w:val="28"/>
        </w:rPr>
        <w:t xml:space="preserve"> + 2</w:t>
      </w:r>
      <w:r w:rsidRPr="00B856CB">
        <w:rPr>
          <w:rFonts w:ascii="Palatino Linotype" w:hAnsi="Palatino Linotype"/>
          <w:i/>
          <w:sz w:val="28"/>
          <w:szCs w:val="28"/>
        </w:rPr>
        <w:t>w</w:t>
      </w:r>
      <w:r w:rsidRPr="00B856CB">
        <w:rPr>
          <w:rFonts w:ascii="Palatino Linotype" w:hAnsi="Palatino Linotype"/>
          <w:sz w:val="28"/>
          <w:szCs w:val="28"/>
        </w:rPr>
        <w:t xml:space="preserve"> – 2</w:t>
      </w:r>
      <w:r w:rsidRPr="00B856CB">
        <w:rPr>
          <w:rFonts w:ascii="Palatino Linotype" w:hAnsi="Palatino Linotype"/>
          <w:i/>
          <w:sz w:val="28"/>
          <w:szCs w:val="28"/>
        </w:rPr>
        <w:t>s</w:t>
      </w:r>
      <w:r w:rsidRPr="00B856CB">
        <w:rPr>
          <w:rFonts w:ascii="Palatino Linotype" w:hAnsi="Palatino Linotype"/>
          <w:sz w:val="28"/>
          <w:szCs w:val="28"/>
        </w:rPr>
        <w:t>.</w:t>
      </w:r>
    </w:p>
    <w:p w:rsidR="00DF013D" w:rsidRPr="00B856CB" w:rsidRDefault="00DF013D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DF013D" w:rsidRPr="00B856CB" w:rsidRDefault="00DF013D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>4</w:t>
      </w:r>
      <w:r w:rsidRPr="00B856CB">
        <w:rPr>
          <w:rFonts w:ascii="Palatino Linotype" w:hAnsi="Palatino Linotype"/>
          <w:sz w:val="28"/>
          <w:szCs w:val="28"/>
        </w:rPr>
        <w:tab/>
        <w:t>(a)</w:t>
      </w:r>
      <w:r w:rsidRPr="00B856CB">
        <w:rPr>
          <w:rFonts w:ascii="Palatino Linotype" w:hAnsi="Palatino Linotype"/>
          <w:sz w:val="28"/>
          <w:szCs w:val="28"/>
        </w:rPr>
        <w:tab/>
        <w:t xml:space="preserve">When </w:t>
      </w:r>
      <w:r w:rsidRPr="00B856CB">
        <w:rPr>
          <w:rFonts w:ascii="Palatino Linotype" w:hAnsi="Palatino Linotype"/>
          <w:i/>
          <w:sz w:val="28"/>
          <w:szCs w:val="28"/>
        </w:rPr>
        <w:t>x</w:t>
      </w:r>
      <w:r w:rsidRPr="00B856CB">
        <w:rPr>
          <w:rFonts w:ascii="Palatino Linotype" w:hAnsi="Palatino Linotype"/>
          <w:sz w:val="28"/>
          <w:szCs w:val="28"/>
        </w:rPr>
        <w:t xml:space="preserve"> = 4 and y = 3, find the value of 5</w:t>
      </w:r>
      <w:r w:rsidRPr="00B856CB">
        <w:rPr>
          <w:rFonts w:ascii="Palatino Linotype" w:hAnsi="Palatino Linotype"/>
          <w:i/>
          <w:sz w:val="28"/>
          <w:szCs w:val="28"/>
        </w:rPr>
        <w:t>x</w:t>
      </w:r>
      <w:r w:rsidRPr="00B856CB">
        <w:rPr>
          <w:rFonts w:ascii="Palatino Linotype" w:hAnsi="Palatino Linotype"/>
          <w:sz w:val="28"/>
          <w:szCs w:val="28"/>
        </w:rPr>
        <w:t xml:space="preserve"> – 4</w:t>
      </w:r>
      <w:r w:rsidRPr="00B856CB">
        <w:rPr>
          <w:rFonts w:ascii="Palatino Linotype" w:hAnsi="Palatino Linotype"/>
          <w:i/>
          <w:sz w:val="28"/>
          <w:szCs w:val="28"/>
        </w:rPr>
        <w:t>y</w:t>
      </w:r>
      <w:r w:rsidRPr="00B856CB">
        <w:rPr>
          <w:rFonts w:ascii="Palatino Linotype" w:hAnsi="Palatino Linotype"/>
          <w:sz w:val="28"/>
          <w:szCs w:val="28"/>
        </w:rPr>
        <w:t>.</w:t>
      </w:r>
    </w:p>
    <w:p w:rsidR="00DF013D" w:rsidRPr="00B856CB" w:rsidRDefault="00DF013D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DF013D" w:rsidRPr="00B856CB" w:rsidRDefault="00DF013D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  <w:t>(b)</w:t>
      </w:r>
      <w:r w:rsidRPr="00B856CB">
        <w:rPr>
          <w:rFonts w:ascii="Palatino Linotype" w:hAnsi="Palatino Linotype"/>
          <w:sz w:val="28"/>
          <w:szCs w:val="28"/>
        </w:rPr>
        <w:tab/>
        <w:t>Sally works for in a factory.</w:t>
      </w:r>
      <w:r w:rsidRPr="00B856CB">
        <w:rPr>
          <w:rFonts w:ascii="Palatino Linotype" w:hAnsi="Palatino Linotype"/>
          <w:noProof/>
          <w:color w:val="0000FF"/>
          <w:sz w:val="28"/>
          <w:szCs w:val="28"/>
          <w:lang w:eastAsia="en-GB"/>
        </w:rPr>
        <w:t xml:space="preserve"> </w:t>
      </w:r>
    </w:p>
    <w:p w:rsidR="00DF013D" w:rsidRPr="00B856CB" w:rsidRDefault="00DF013D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</w:r>
      <w:r w:rsidRPr="00B856CB">
        <w:rPr>
          <w:rFonts w:ascii="Palatino Linotype" w:hAnsi="Palatino Linotype"/>
          <w:sz w:val="28"/>
          <w:szCs w:val="28"/>
        </w:rPr>
        <w:tab/>
        <w:t>Her weekly pay is calculated using the formula:</w:t>
      </w:r>
    </w:p>
    <w:p w:rsidR="00DF013D" w:rsidRPr="00B856CB" w:rsidRDefault="00DF013D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</w:r>
      <w:r w:rsidRPr="00B856CB">
        <w:rPr>
          <w:rFonts w:ascii="Palatino Linotype" w:hAnsi="Palatino Linotype"/>
          <w:sz w:val="28"/>
          <w:szCs w:val="28"/>
        </w:rPr>
        <w:tab/>
      </w:r>
      <w:r w:rsidRPr="00B856CB">
        <w:rPr>
          <w:rFonts w:ascii="Palatino Linotype" w:hAnsi="Palatino Linotype"/>
          <w:i/>
          <w:sz w:val="28"/>
          <w:szCs w:val="28"/>
        </w:rPr>
        <w:t>P</w:t>
      </w:r>
      <w:r w:rsidRPr="00B856CB">
        <w:rPr>
          <w:rFonts w:ascii="Palatino Linotype" w:hAnsi="Palatino Linotype"/>
          <w:sz w:val="28"/>
          <w:szCs w:val="28"/>
        </w:rPr>
        <w:t xml:space="preserve"> = 5.5</w:t>
      </w:r>
      <w:r w:rsidRPr="00B856CB">
        <w:rPr>
          <w:rFonts w:ascii="Palatino Linotype" w:hAnsi="Palatino Linotype"/>
          <w:i/>
          <w:sz w:val="28"/>
          <w:szCs w:val="28"/>
        </w:rPr>
        <w:t>H</w:t>
      </w:r>
      <w:r w:rsidRPr="00B856CB">
        <w:rPr>
          <w:rFonts w:ascii="Palatino Linotype" w:hAnsi="Palatino Linotype"/>
          <w:sz w:val="28"/>
          <w:szCs w:val="28"/>
        </w:rPr>
        <w:t xml:space="preserve"> + 2.5</w:t>
      </w:r>
      <w:r w:rsidRPr="00B856CB">
        <w:rPr>
          <w:rFonts w:ascii="Palatino Linotype" w:hAnsi="Palatino Linotype"/>
          <w:i/>
          <w:sz w:val="28"/>
          <w:szCs w:val="28"/>
        </w:rPr>
        <w:t>M</w:t>
      </w:r>
    </w:p>
    <w:p w:rsidR="006A27DC" w:rsidRDefault="00DF013D" w:rsidP="006A27DC">
      <w:pPr>
        <w:pStyle w:val="Maths"/>
        <w:ind w:left="1134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</w:r>
      <w:proofErr w:type="gramStart"/>
      <w:r w:rsidRPr="00B856CB">
        <w:rPr>
          <w:rFonts w:ascii="Palatino Linotype" w:hAnsi="Palatino Linotype"/>
          <w:sz w:val="28"/>
          <w:szCs w:val="28"/>
        </w:rPr>
        <w:t>where</w:t>
      </w:r>
      <w:proofErr w:type="gramEnd"/>
      <w:r w:rsidRPr="00B856CB">
        <w:rPr>
          <w:rFonts w:ascii="Palatino Linotype" w:hAnsi="Palatino Linotype"/>
          <w:sz w:val="28"/>
          <w:szCs w:val="28"/>
        </w:rPr>
        <w:t xml:space="preserve"> </w:t>
      </w:r>
      <w:r w:rsidRPr="00B856CB">
        <w:rPr>
          <w:rFonts w:ascii="Palatino Linotype" w:hAnsi="Palatino Linotype"/>
          <w:i/>
          <w:sz w:val="28"/>
          <w:szCs w:val="28"/>
        </w:rPr>
        <w:t>P</w:t>
      </w:r>
      <w:r w:rsidRPr="00B856CB">
        <w:rPr>
          <w:rFonts w:ascii="Palatino Linotype" w:hAnsi="Palatino Linotype"/>
          <w:sz w:val="28"/>
          <w:szCs w:val="28"/>
        </w:rPr>
        <w:t xml:space="preserve"> is her pay (in pounds), </w:t>
      </w:r>
      <w:r w:rsidRPr="00B856CB">
        <w:rPr>
          <w:rFonts w:ascii="Palatino Linotype" w:hAnsi="Palatino Linotype"/>
          <w:i/>
          <w:sz w:val="28"/>
          <w:szCs w:val="28"/>
        </w:rPr>
        <w:fldChar w:fldCharType="begin"/>
      </w:r>
      <w:r w:rsidRPr="00B856CB">
        <w:rPr>
          <w:rFonts w:ascii="Palatino Linotype" w:hAnsi="Palatino Linotype"/>
          <w:i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H</m:t>
        </m:r>
      </m:oMath>
      <w:r w:rsidRPr="00B856CB">
        <w:rPr>
          <w:rFonts w:ascii="Palatino Linotype" w:hAnsi="Palatino Linotype"/>
          <w:i/>
          <w:sz w:val="28"/>
          <w:szCs w:val="28"/>
        </w:rPr>
        <w:instrText xml:space="preserve"> </w:instrText>
      </w:r>
      <w:r w:rsidRPr="00B856CB">
        <w:rPr>
          <w:rFonts w:ascii="Palatino Linotype" w:hAnsi="Palatino Linotype"/>
          <w:i/>
          <w:sz w:val="28"/>
          <w:szCs w:val="28"/>
        </w:rPr>
        <w:fldChar w:fldCharType="separate"/>
      </w:r>
      <w:r w:rsidRPr="00B856CB">
        <w:rPr>
          <w:rFonts w:ascii="Palatino Linotype" w:hAnsi="Palatino Linotype"/>
          <w:i/>
          <w:sz w:val="28"/>
          <w:szCs w:val="28"/>
        </w:rPr>
        <w:t>H</w:t>
      </w:r>
      <w:r w:rsidRPr="00B856CB">
        <w:rPr>
          <w:rFonts w:ascii="Palatino Linotype" w:hAnsi="Palatino Linotype"/>
          <w:i/>
          <w:sz w:val="28"/>
          <w:szCs w:val="28"/>
        </w:rPr>
        <w:fldChar w:fldCharType="end"/>
      </w:r>
      <w:r w:rsidRPr="00B856CB">
        <w:rPr>
          <w:rFonts w:ascii="Palatino Linotype" w:hAnsi="Palatino Linotype"/>
          <w:sz w:val="28"/>
          <w:szCs w:val="28"/>
        </w:rPr>
        <w:t xml:space="preserve"> is the hours she works, and</w:t>
      </w:r>
    </w:p>
    <w:p w:rsidR="00DF013D" w:rsidRPr="00B856CB" w:rsidRDefault="006A27DC" w:rsidP="006A27DC">
      <w:pPr>
        <w:pStyle w:val="Maths"/>
        <w:ind w:left="1134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ab/>
      </w:r>
      <w:r w:rsidR="00DF013D" w:rsidRPr="00B856CB">
        <w:rPr>
          <w:rFonts w:ascii="Palatino Linotype" w:hAnsi="Palatino Linotype"/>
          <w:sz w:val="28"/>
          <w:szCs w:val="28"/>
        </w:rPr>
        <w:t xml:space="preserve"> </w:t>
      </w:r>
      <w:r w:rsidR="00DF013D" w:rsidRPr="00B856CB">
        <w:rPr>
          <w:rFonts w:ascii="Palatino Linotype" w:hAnsi="Palatino Linotype"/>
          <w:i/>
          <w:sz w:val="28"/>
          <w:szCs w:val="28"/>
        </w:rPr>
        <w:t>M</w:t>
      </w:r>
      <w:r w:rsidR="00DF013D" w:rsidRPr="00B856CB">
        <w:rPr>
          <w:rFonts w:ascii="Palatino Linotype" w:hAnsi="Palatino Linotype"/>
          <w:sz w:val="28"/>
          <w:szCs w:val="28"/>
        </w:rPr>
        <w:t xml:space="preserve"> is the number of machines she makes.</w:t>
      </w:r>
    </w:p>
    <w:p w:rsidR="00DF013D" w:rsidRPr="00B856CB" w:rsidRDefault="00DF013D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</w:r>
      <w:r w:rsidR="006A27DC">
        <w:rPr>
          <w:rFonts w:ascii="Palatino Linotype" w:hAnsi="Palatino Linotype"/>
          <w:sz w:val="28"/>
          <w:szCs w:val="28"/>
        </w:rPr>
        <w:tab/>
      </w:r>
      <w:r w:rsidRPr="00B856CB">
        <w:rPr>
          <w:rFonts w:ascii="Palatino Linotype" w:hAnsi="Palatino Linotype"/>
          <w:sz w:val="28"/>
          <w:szCs w:val="28"/>
        </w:rPr>
        <w:t xml:space="preserve">One week she works 20 hours and </w:t>
      </w:r>
      <w:r w:rsidR="007647FA">
        <w:rPr>
          <w:rFonts w:ascii="Palatino Linotype" w:hAnsi="Palatino Linotype"/>
          <w:sz w:val="28"/>
          <w:szCs w:val="28"/>
        </w:rPr>
        <w:t>makes</w:t>
      </w:r>
      <w:r w:rsidRPr="00B856CB">
        <w:rPr>
          <w:rFonts w:ascii="Palatino Linotype" w:hAnsi="Palatino Linotype"/>
          <w:sz w:val="28"/>
          <w:szCs w:val="28"/>
        </w:rPr>
        <w:t xml:space="preserve"> 16 machines. </w:t>
      </w:r>
    </w:p>
    <w:p w:rsidR="00DF013D" w:rsidRPr="00B856CB" w:rsidRDefault="00DF013D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</w:r>
      <w:r w:rsidR="006A27DC">
        <w:rPr>
          <w:rFonts w:ascii="Palatino Linotype" w:hAnsi="Palatino Linotype"/>
          <w:sz w:val="28"/>
          <w:szCs w:val="28"/>
        </w:rPr>
        <w:tab/>
      </w:r>
      <w:r w:rsidRPr="00B856CB">
        <w:rPr>
          <w:rFonts w:ascii="Palatino Linotype" w:hAnsi="Palatino Linotype"/>
          <w:sz w:val="28"/>
          <w:szCs w:val="28"/>
        </w:rPr>
        <w:t>Calculate her pay for that week.</w:t>
      </w:r>
    </w:p>
    <w:p w:rsidR="00550A7D" w:rsidRPr="00B856CB" w:rsidRDefault="00550A7D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550A7D" w:rsidRPr="00B856CB" w:rsidRDefault="00550A7D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  <w:t>(c)</w:t>
      </w:r>
      <w:r w:rsidRPr="00B856CB">
        <w:rPr>
          <w:rFonts w:ascii="Palatino Linotype" w:hAnsi="Palatino Linotype"/>
          <w:sz w:val="28"/>
          <w:szCs w:val="28"/>
        </w:rPr>
        <w:tab/>
        <w:t>One week Sally made 30 repairs and earned £240.</w:t>
      </w:r>
    </w:p>
    <w:p w:rsidR="00550A7D" w:rsidRPr="00B856CB" w:rsidRDefault="00550A7D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</w:r>
      <w:r w:rsidRPr="00B856CB">
        <w:rPr>
          <w:rFonts w:ascii="Palatino Linotype" w:hAnsi="Palatino Linotype"/>
          <w:sz w:val="28"/>
          <w:szCs w:val="28"/>
        </w:rPr>
        <w:tab/>
        <w:t>Calculate how many hours she worked that week.</w:t>
      </w:r>
    </w:p>
    <w:p w:rsidR="00EF180E" w:rsidRPr="00B856CB" w:rsidRDefault="00EF180E">
      <w:pPr>
        <w:rPr>
          <w:rFonts w:ascii="Palatino Linotype" w:hAnsi="Palatino Linotype"/>
          <w:sz w:val="28"/>
          <w:szCs w:val="28"/>
        </w:rPr>
      </w:pP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>5</w:t>
      </w:r>
      <w:r w:rsidRPr="00B856CB">
        <w:rPr>
          <w:rFonts w:ascii="Palatino Linotype" w:hAnsi="Palatino Linotype"/>
          <w:sz w:val="28"/>
          <w:szCs w:val="28"/>
        </w:rPr>
        <w:tab/>
        <w:t>The diagrams below show a sequence of shapes (S) made up from bars (B)</w:t>
      </w: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EF180E" w:rsidRPr="00B856CB" w:rsidRDefault="002B3B7D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noProof/>
          <w:sz w:val="28"/>
          <w:szCs w:val="28"/>
          <w:lang w:eastAsia="en-GB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54578C5" wp14:editId="153700D9">
                <wp:simplePos x="0" y="0"/>
                <wp:positionH relativeFrom="column">
                  <wp:posOffset>2001215</wp:posOffset>
                </wp:positionH>
                <wp:positionV relativeFrom="paragraph">
                  <wp:posOffset>166981</wp:posOffset>
                </wp:positionV>
                <wp:extent cx="1647478" cy="965991"/>
                <wp:effectExtent l="0" t="0" r="10160" b="24765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7478" cy="965991"/>
                          <a:chOff x="0" y="0"/>
                          <a:chExt cx="1647478" cy="965991"/>
                        </a:xfrm>
                      </wpg:grpSpPr>
                      <wps:wsp>
                        <wps:cNvPr id="229" name="Rectangle 229"/>
                        <wps:cNvSpPr/>
                        <wps:spPr>
                          <a:xfrm>
                            <a:off x="897260" y="888521"/>
                            <a:ext cx="672465" cy="7747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 rot="5400000">
                            <a:off x="504759" y="444260"/>
                            <a:ext cx="672465" cy="7747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880008" y="0"/>
                            <a:ext cx="672465" cy="7747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 rot="5400000">
                            <a:off x="1272510" y="444260"/>
                            <a:ext cx="672465" cy="7747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 rot="5400000">
                            <a:off x="-297498" y="444260"/>
                            <a:ext cx="672465" cy="7747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95004" y="8626"/>
                            <a:ext cx="672465" cy="7747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129510" y="888521"/>
                            <a:ext cx="672465" cy="7747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26" style="position:absolute;margin-left:157.6pt;margin-top:13.15pt;width:129.7pt;height:76.05pt;z-index:251694080" coordsize="16474,9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">
                <v:rect id="Rectangle 229" o:spid="_x0000_s1027" style="position:absolute;left:8972;top:8885;width:6725;height:7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UVn8QA&#10;AADcAAAADwAAAGRycy9kb3ducmV2LnhtbESP0WrCQBRE3wv+w3IF3+rGIG2MriKCWPpSGv2AS/aa&#10;pM3eDburSf16tyD4OMzMGWa1GUwrruR8Y1nBbJqAIC6tbrhScDruXzMQPiBrbC2Tgj/ysFmPXlaY&#10;a9vzN12LUIkIYZ+jgjqELpfSlzUZ9FPbEUfvbJ3BEKWrpHbYR7hpZZokb9Jgw3Ghxo52NZW/xcUo&#10;sLOv8Hns5xem3h2y5qdsb++ZUpPxsF2CCDSEZ/jR/tAK0nQB/2fiEZ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1FZ/EAAAA3AAAAA8AAAAAAAAAAAAAAAAAmAIAAGRycy9k&#10;b3ducmV2LnhtbFBLBQYAAAAABAAEAPUAAACJAwAAAAA=&#10;" fillcolor="#4f81bd [3204]" strokecolor="#243f60 [1604]" strokeweight="2pt"/>
                <v:rect id="Rectangle 228" o:spid="_x0000_s1028" style="position:absolute;left:5047;top:4442;width:6725;height:775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uMZL8A&#10;AADcAAAADwAAAGRycy9kb3ducmV2LnhtbERPTYvCMBC9L/gfwgje1tQKq1SjiKzgcTd68Dg0Y1Ns&#10;JqXJ2uqv3xwEj4/3vd4OrhF36kLtWcFsmoEgLr2puVJwPh0+lyBCRDbYeCYFDwqw3Yw+1lgY3/Mv&#10;3XWsRArhUKACG2NbSBlKSw7D1LfEibv6zmFMsKuk6bBP4a6ReZZ9SYc1pwaLLe0tlTf95xQ8ed4f&#10;lo9w+WlL3ftz0HbxrZWajIfdCkSkIb7FL/fRKMjztDadSUdAb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W4xkvwAAANwAAAAPAAAAAAAAAAAAAAAAAJgCAABkcnMvZG93bnJl&#10;di54bWxQSwUGAAAAAAQABAD1AAAAhAMAAAAA&#10;" fillcolor="#4f81bd [3204]" strokecolor="#243f60 [1604]" strokeweight="2pt"/>
                <v:rect id="Rectangle 230" o:spid="_x0000_s1029" style="position:absolute;left:8800;width:6724;height:7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Yq38AA&#10;AADcAAAADwAAAGRycy9kb3ducmV2LnhtbERPzYrCMBC+C75DGGFvmqqLlmoUWVgUL4vVBxiasa02&#10;k5JE2/XpzWFhjx/f/3rbm0Y8yfnasoLpJAFBXFhdc6ngcv4epyB8QNbYWCYFv+RhuxkO1php2/GJ&#10;nnkoRQxhn6GCKoQ2k9IXFRn0E9sSR+5qncEQoSuldtjFcNPIWZIspMGaY0OFLX1VVNzzh1Fgpz/h&#10;eO4+H0yd26f1rWhey1Spj1G/W4EI1Id/8Z/7oBXM5nF+PBOPgN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lYq38AAAADcAAAADwAAAAAAAAAAAAAAAACYAgAAZHJzL2Rvd25y&#10;ZXYueG1sUEsFBgAAAAAEAAQA9QAAAIUDAAAAAA==&#10;" fillcolor="#4f81bd [3204]" strokecolor="#243f60 [1604]" strokeweight="2pt"/>
                <v:rect id="Rectangle 231" o:spid="_x0000_s1030" style="position:absolute;left:12724;top:4443;width:6725;height:774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izJMIA&#10;AADcAAAADwAAAGRycy9kb3ducmV2LnhtbESPQYvCMBSE78L+h/CEvWmqgko1iiwr7FGjB4+P5m1T&#10;tnkpTdZWf70RBI/DzHzDrLe9q8WV2lB5VjAZZyCIC28qLhWcT/vREkSIyAZrz6TgRgG2m4/BGnPj&#10;Oz7SVcdSJAiHHBXYGJtcylBYchjGviFO3q9vHcYk21KaFrsEd7WcZtlcOqw4LVhs6MtS8af/nYI7&#10;z7r98hYuh6bQnT8HbRffWqnPYb9bgYjUx3f41f4xCqazCTzPpCM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uLMkwgAAANwAAAAPAAAAAAAAAAAAAAAAAJgCAABkcnMvZG93&#10;bnJldi54bWxQSwUGAAAAAAQABAD1AAAAhwMAAAAA&#10;" fillcolor="#4f81bd [3204]" strokecolor="#243f60 [1604]" strokeweight="2pt"/>
                <v:rect id="Rectangle 237" o:spid="_x0000_s1031" style="position:absolute;left:-2976;top:4443;width:6725;height:774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2Oy8MA&#10;AADcAAAADwAAAGRycy9kb3ducmV2LnhtbESPwWrDMBBE74H+g9hCb7HcBJrgWDalJJBjo+aQ42Jt&#10;LVNrZSw1dvr1VaDQ4zAzb5iynl0vrjSGzrOC5ywHQdx403Gr4PxxWG5BhIhssPdMCm4UoK4eFiUW&#10;xk98oquOrUgQDgUqsDEOhZShseQwZH4gTt6nHx3GJMdWmhGnBHe9XOX5i3TYcVqwONCbpeZLfzsF&#10;P7yeDttbuLwPjZ78OWi72Wulnh7n1x2ISHP8D/+1j0bBar2B+5l0BG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2Oy8MAAADcAAAADwAAAAAAAAAAAAAAAACYAgAAZHJzL2Rv&#10;d25yZXYueG1sUEsFBgAAAAAEAAQA9QAAAIgDAAAAAA==&#10;" fillcolor="#4f81bd [3204]" strokecolor="#243f60 [1604]" strokeweight="2pt"/>
                <v:rect id="Rectangle 238" o:spid="_x0000_s1032" style="position:absolute;left:950;top:86;width:6724;height:7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Am2cAA&#10;AADcAAAADwAAAGRycy9kb3ducmV2LnhtbERPzYrCMBC+C75DGGFvmqqLlmoUWVgUL4vVBxiasa02&#10;k5JE2/XpzWFhjx/f/3rbm0Y8yfnasoLpJAFBXFhdc6ngcv4epyB8QNbYWCYFv+RhuxkO1php2/GJ&#10;nnkoRQxhn6GCKoQ2k9IXFRn0E9sSR+5qncEQoSuldtjFcNPIWZIspMGaY0OFLX1VVNzzh1Fgpz/h&#10;eO4+H0yd26f1rWhey1Spj1G/W4EI1Id/8Z/7oBXM5nFtPBOPgN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CAm2cAAAADcAAAADwAAAAAAAAAAAAAAAACYAgAAZHJzL2Rvd25y&#10;ZXYueG1sUEsFBgAAAAAEAAQA9QAAAIUDAAAAAA==&#10;" fillcolor="#4f81bd [3204]" strokecolor="#243f60 [1604]" strokeweight="2pt"/>
                <v:rect id="Rectangle 239" o:spid="_x0000_s1033" style="position:absolute;left:1295;top:8885;width:6724;height:7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yDQsUA&#10;AADcAAAADwAAAGRycy9kb3ducmV2LnhtbESP0WrCQBRE3wv9h+UKfdONttgY3YRSKBVfirEfcMle&#10;k2j2bthdTerXd4VCH4eZOcNsitF04krOt5YVzGcJCOLK6pZrBd+Hj2kKwgdkjZ1lUvBDHor88WGD&#10;mbYD7+lahlpECPsMFTQh9JmUvmrIoJ/Znjh6R+sMhihdLbXDIcJNJxdJspQGW44LDfb03lB1Li9G&#10;gZ1/hd1heLkwDe4zbU9Vd3tNlXqajG9rEIHG8B/+a2+1gsXzCu5n4hG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bINCxQAAANwAAAAPAAAAAAAAAAAAAAAAAJgCAABkcnMv&#10;ZG93bnJldi54bWxQSwUGAAAAAAQABAD1AAAAigMAAAAA&#10;" fillcolor="#4f81bd [3204]" strokecolor="#243f60 [1604]" strokeweight="2pt"/>
              </v:group>
            </w:pict>
          </mc:Fallback>
        </mc:AlternateContent>
      </w:r>
      <w:r w:rsidR="00C63396" w:rsidRPr="00B856CB">
        <w:rPr>
          <w:rFonts w:ascii="Palatino Linotype" w:hAnsi="Palatino Linotype"/>
          <w:noProof/>
          <w:sz w:val="28"/>
          <w:szCs w:val="28"/>
          <w:lang w:eastAsia="en-GB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A285228" wp14:editId="77E4B3C0">
                <wp:simplePos x="0" y="0"/>
                <wp:positionH relativeFrom="column">
                  <wp:posOffset>362196</wp:posOffset>
                </wp:positionH>
                <wp:positionV relativeFrom="paragraph">
                  <wp:posOffset>119763</wp:posOffset>
                </wp:positionV>
                <wp:extent cx="801975" cy="957365"/>
                <wp:effectExtent l="0" t="0" r="17780" b="14605"/>
                <wp:wrapNone/>
                <wp:docPr id="235" name="Group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1975" cy="957365"/>
                          <a:chOff x="0" y="0"/>
                          <a:chExt cx="801975" cy="957365"/>
                        </a:xfrm>
                      </wpg:grpSpPr>
                      <wps:wsp>
                        <wps:cNvPr id="4" name="Rectangle 4"/>
                        <wps:cNvSpPr/>
                        <wps:spPr>
                          <a:xfrm rot="5400000">
                            <a:off x="-297498" y="435634"/>
                            <a:ext cx="672465" cy="7747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95004" y="0"/>
                            <a:ext cx="672465" cy="7747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129510" y="879895"/>
                            <a:ext cx="672465" cy="7747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5" o:spid="_x0000_s1026" style="position:absolute;margin-left:28.5pt;margin-top:9.45pt;width:63.15pt;height:75.4pt;z-index:251668480" coordsize="8019,9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">
                <v:rect id="Rectangle 4" o:spid="_x0000_s1027" style="position:absolute;left:-2976;top:4357;width:6725;height:774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OYs8EA&#10;AADaAAAADwAAAGRycy9kb3ducmV2LnhtbESPQWsCMRSE74X+h/AKvdVsrVRZjVJEwaPGPfT42Lxu&#10;Fjcvyya6q7/eCEKPw8x8wyxWg2vEhbpQe1bwOcpAEJfe1FwpKI7bjxmIEJENNp5JwZUCrJavLwvM&#10;je/5QBcdK5EgHHJUYGNscylDaclhGPmWOHl/vnMYk+wqaTrsE9w1cpxl39JhzWnBYktrS+VJn52C&#10;G3/129k1/O7bUve+CNpON1qp97fhZw4i0hD/w8/2ziiYwONKugFy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DmLPBAAAA2gAAAA8AAAAAAAAAAAAAAAAAmAIAAGRycy9kb3du&#10;cmV2LnhtbFBLBQYAAAAABAAEAPUAAACGAwAAAAA=&#10;" fillcolor="#4f81bd [3204]" strokecolor="#243f60 [1604]" strokeweight="2pt"/>
                <v:rect id="Rectangle 30" o:spid="_x0000_s1028" style="position:absolute;left:950;width:6724;height:7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jd08AA&#10;AADbAAAADwAAAGRycy9kb3ducmV2LnhtbERP3WrCMBS+H+wdwhl4N9NOmaUaiwjDsRuZ+gCH5th2&#10;a05Kkv64p18uBC8/vv9NMZlWDOR8Y1lBOk9AEJdWN1wpuJw/XjMQPiBrbC2Tght5KLbPTxvMtR35&#10;m4ZTqEQMYZ+jgjqELpfSlzUZ9HPbEUfuap3BEKGrpHY4xnDTyrckeZcGG44NNXa0r6n8PfVGgU2P&#10;4es8Lnum0R2y5qds/1aZUrOXabcGEWgKD/Hd/akVLOL6+CX+AL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5jd08AAAADbAAAADwAAAAAAAAAAAAAAAACYAgAAZHJzL2Rvd25y&#10;ZXYueG1sUEsFBgAAAAAEAAQA9QAAAIUDAAAAAA==&#10;" fillcolor="#4f81bd [3204]" strokecolor="#243f60 [1604]" strokeweight="2pt"/>
                <v:rect id="Rectangle 224" o:spid="_x0000_s1029" style="position:absolute;left:1295;top:8798;width:6724;height: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S6AcQA&#10;AADcAAAADwAAAGRycy9kb3ducmV2LnhtbESPwWrDMBBE74H+g9hCb7EcYxLjRAmhUFp6KbXzAYu1&#10;td1YKyMpsduvrwKFHIeZecPsDrMZxJWc7y0rWCUpCOLG6p5bBaf6ZVmA8AFZ42CZFPyQh8P+YbHD&#10;UtuJP+lahVZECPsSFXQhjKWUvunIoE/sSBy9L+sMhihdK7XDKcLNILM0XUuDPceFDkd67qg5Vxej&#10;wK4+wns95Remyb0W/Xcz/G4KpZ4e5+MWRKA53MP/7TetIMtyuJ2JR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0ugHEAAAA3AAAAA8AAAAAAAAAAAAAAAAAmAIAAGRycy9k&#10;b3ducmV2LnhtbFBLBQYAAAAABAAEAPUAAACJAwAAAAA=&#10;" fillcolor="#4f81bd [3204]" strokecolor="#243f60 [1604]" strokeweight="2pt"/>
              </v:group>
            </w:pict>
          </mc:Fallback>
        </mc:AlternateContent>
      </w:r>
    </w:p>
    <w:p w:rsidR="00EF180E" w:rsidRPr="00B856CB" w:rsidRDefault="00C63396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D0CA42" wp14:editId="33EC030B">
                <wp:simplePos x="0" y="0"/>
                <wp:positionH relativeFrom="column">
                  <wp:posOffset>861060</wp:posOffset>
                </wp:positionH>
                <wp:positionV relativeFrom="paragraph">
                  <wp:posOffset>255270</wp:posOffset>
                </wp:positionV>
                <wp:extent cx="672465" cy="77470"/>
                <wp:effectExtent l="0" t="7302" r="25082" b="25083"/>
                <wp:wrapNone/>
                <wp:docPr id="225" name="Rectangl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72465" cy="77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5" o:spid="_x0000_s1026" style="position:absolute;margin-left:67.8pt;margin-top:20.1pt;width:52.95pt;height:6.1pt;rotation:9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" fillcolor="#4f81bd [3204]" strokecolor="#243f60 [1604]" strokeweight="2pt"/>
            </w:pict>
          </mc:Fallback>
        </mc:AlternateContent>
      </w: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EF180E" w:rsidRPr="00B856CB" w:rsidRDefault="00C63396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  <w:t xml:space="preserve">     Shape 1                                          Shape 2</w:t>
      </w:r>
      <w:r w:rsidRPr="00B856CB">
        <w:rPr>
          <w:rFonts w:ascii="Palatino Linotype" w:hAnsi="Palatino Linotype"/>
          <w:sz w:val="28"/>
          <w:szCs w:val="28"/>
        </w:rPr>
        <w:tab/>
      </w:r>
      <w:r w:rsidRPr="00B856CB">
        <w:rPr>
          <w:rFonts w:ascii="Palatino Linotype" w:hAnsi="Palatino Linotype"/>
          <w:sz w:val="28"/>
          <w:szCs w:val="28"/>
        </w:rPr>
        <w:tab/>
      </w:r>
      <w:r w:rsidRPr="00B856CB">
        <w:rPr>
          <w:rFonts w:ascii="Palatino Linotype" w:hAnsi="Palatino Linotype"/>
          <w:sz w:val="28"/>
          <w:szCs w:val="28"/>
        </w:rPr>
        <w:tab/>
      </w:r>
      <w:r w:rsidRPr="00B856CB">
        <w:rPr>
          <w:rFonts w:ascii="Palatino Linotype" w:hAnsi="Palatino Linotype"/>
          <w:sz w:val="28"/>
          <w:szCs w:val="28"/>
        </w:rPr>
        <w:tab/>
      </w:r>
      <w:r w:rsidRPr="00B856CB">
        <w:rPr>
          <w:rFonts w:ascii="Palatino Linotype" w:hAnsi="Palatino Linotype"/>
          <w:sz w:val="28"/>
          <w:szCs w:val="28"/>
        </w:rPr>
        <w:tab/>
      </w: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  <w:t>Complete the table below.</w:t>
      </w: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</w:p>
    <w:tbl>
      <w:tblPr>
        <w:tblW w:w="0" w:type="auto"/>
        <w:jc w:val="center"/>
        <w:tblInd w:w="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567"/>
        <w:gridCol w:w="567"/>
        <w:gridCol w:w="567"/>
        <w:gridCol w:w="567"/>
        <w:gridCol w:w="567"/>
        <w:gridCol w:w="567"/>
        <w:gridCol w:w="567"/>
      </w:tblGrid>
      <w:tr w:rsidR="00EF180E" w:rsidRPr="00B856CB" w:rsidTr="002B3B7D">
        <w:trPr>
          <w:trHeight w:val="510"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Number of shapes (S)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12</w:t>
            </w:r>
          </w:p>
        </w:tc>
      </w:tr>
      <w:tr w:rsidR="00EF180E" w:rsidRPr="00B856CB" w:rsidTr="002B3B7D">
        <w:trPr>
          <w:trHeight w:val="510"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Number of bars (B)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</w:tr>
    </w:tbl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</w: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>(b)</w:t>
      </w:r>
      <w:r w:rsidRPr="00B856CB">
        <w:rPr>
          <w:rFonts w:ascii="Palatino Linotype" w:hAnsi="Palatino Linotype"/>
          <w:sz w:val="28"/>
          <w:szCs w:val="28"/>
        </w:rPr>
        <w:tab/>
        <w:t xml:space="preserve">Write down a formula for calculating the number of </w:t>
      </w:r>
      <w:r w:rsidR="006A27DC">
        <w:rPr>
          <w:rFonts w:ascii="Palatino Linotype" w:hAnsi="Palatino Linotype"/>
          <w:sz w:val="28"/>
          <w:szCs w:val="28"/>
        </w:rPr>
        <w:t>bars</w:t>
      </w:r>
      <w:r w:rsidRPr="00B856CB">
        <w:rPr>
          <w:rFonts w:ascii="Palatino Linotype" w:hAnsi="Palatino Linotype"/>
          <w:sz w:val="28"/>
          <w:szCs w:val="28"/>
        </w:rPr>
        <w:t xml:space="preserve"> (</w:t>
      </w:r>
      <w:r w:rsidR="006A27DC">
        <w:rPr>
          <w:rFonts w:ascii="Palatino Linotype" w:hAnsi="Palatino Linotype"/>
          <w:sz w:val="28"/>
          <w:szCs w:val="28"/>
        </w:rPr>
        <w:t>B</w:t>
      </w:r>
      <w:r w:rsidRPr="00B856CB">
        <w:rPr>
          <w:rFonts w:ascii="Palatino Linotype" w:hAnsi="Palatino Linotype"/>
          <w:sz w:val="28"/>
          <w:szCs w:val="28"/>
        </w:rPr>
        <w:t xml:space="preserve">) when you know the number of </w:t>
      </w:r>
      <w:r w:rsidR="006A27DC">
        <w:rPr>
          <w:rFonts w:ascii="Palatino Linotype" w:hAnsi="Palatino Linotype"/>
          <w:sz w:val="28"/>
          <w:szCs w:val="28"/>
        </w:rPr>
        <w:t>shapes</w:t>
      </w:r>
      <w:r w:rsidRPr="00B856CB">
        <w:rPr>
          <w:rFonts w:ascii="Palatino Linotype" w:hAnsi="Palatino Linotype"/>
          <w:sz w:val="28"/>
          <w:szCs w:val="28"/>
        </w:rPr>
        <w:t xml:space="preserve"> (</w:t>
      </w:r>
      <w:r w:rsidR="006A27DC">
        <w:rPr>
          <w:rFonts w:ascii="Palatino Linotype" w:hAnsi="Palatino Linotype"/>
          <w:sz w:val="28"/>
          <w:szCs w:val="28"/>
        </w:rPr>
        <w:t>S</w:t>
      </w:r>
      <w:r w:rsidRPr="00B856CB">
        <w:rPr>
          <w:rFonts w:ascii="Palatino Linotype" w:hAnsi="Palatino Linotype"/>
          <w:sz w:val="28"/>
          <w:szCs w:val="28"/>
        </w:rPr>
        <w:t>).</w:t>
      </w: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rPr>
          <w:rFonts w:ascii="Palatino Linotype" w:hAnsi="Palatino Linotype" w:cs="Arial"/>
          <w:sz w:val="28"/>
          <w:szCs w:val="28"/>
        </w:rPr>
      </w:pP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 w:cs="Arial"/>
          <w:sz w:val="28"/>
          <w:szCs w:val="28"/>
        </w:rPr>
        <w:br w:type="page"/>
      </w:r>
      <w:r w:rsidRPr="00B856CB">
        <w:rPr>
          <w:rFonts w:ascii="Palatino Linotype" w:hAnsi="Palatino Linotype"/>
          <w:sz w:val="28"/>
          <w:szCs w:val="28"/>
        </w:rPr>
        <w:lastRenderedPageBreak/>
        <w:t>6</w:t>
      </w:r>
      <w:r w:rsidRPr="00B856CB">
        <w:rPr>
          <w:rFonts w:ascii="Palatino Linotype" w:hAnsi="Palatino Linotype"/>
          <w:sz w:val="28"/>
          <w:szCs w:val="28"/>
        </w:rPr>
        <w:tab/>
      </w:r>
      <w:r w:rsidR="00C63396" w:rsidRPr="00B856CB">
        <w:rPr>
          <w:rFonts w:ascii="Palatino Linotype" w:hAnsi="Palatino Linotype"/>
          <w:sz w:val="28"/>
          <w:szCs w:val="28"/>
        </w:rPr>
        <w:t xml:space="preserve">John is planning a new a new ramp. </w:t>
      </w:r>
    </w:p>
    <w:p w:rsidR="00EF180E" w:rsidRPr="00B856CB" w:rsidRDefault="00C63396" w:rsidP="00A3447C">
      <w:pPr>
        <w:pStyle w:val="Maths"/>
        <w:rPr>
          <w:rFonts w:ascii="Palatino Linotype" w:hAnsi="Palatino Linotype"/>
          <w:color w:val="5C7B00"/>
          <w:sz w:val="28"/>
          <w:szCs w:val="28"/>
          <w:bdr w:val="single" w:sz="6" w:space="0" w:color="D0D0D0" w:frame="1"/>
          <w:shd w:val="clear" w:color="auto" w:fill="D0D0D0"/>
        </w:rPr>
      </w:pPr>
      <w:r w:rsidRPr="00B856CB">
        <w:rPr>
          <w:rFonts w:ascii="Palatino Linotype" w:hAnsi="Palatino Linotype"/>
          <w:sz w:val="28"/>
          <w:szCs w:val="28"/>
        </w:rPr>
        <w:tab/>
        <w:t>His</w:t>
      </w:r>
      <w:r w:rsidR="00EF180E" w:rsidRPr="00B856CB">
        <w:rPr>
          <w:rFonts w:ascii="Palatino Linotype" w:hAnsi="Palatino Linotype"/>
          <w:sz w:val="28"/>
          <w:szCs w:val="28"/>
        </w:rPr>
        <w:t xml:space="preserve"> plan of the slope is shown below.</w:t>
      </w:r>
      <w:r w:rsidR="00EF180E" w:rsidRPr="00B856CB">
        <w:rPr>
          <w:rFonts w:ascii="Palatino Linotype" w:hAnsi="Palatino Linotype"/>
          <w:color w:val="5C7B00"/>
          <w:sz w:val="28"/>
          <w:szCs w:val="28"/>
          <w:bdr w:val="single" w:sz="6" w:space="0" w:color="D0D0D0" w:frame="1"/>
          <w:shd w:val="clear" w:color="auto" w:fill="D0D0D0"/>
        </w:rPr>
        <w:t xml:space="preserve"> </w:t>
      </w:r>
    </w:p>
    <w:p w:rsidR="00EF180E" w:rsidRPr="00B856CB" w:rsidRDefault="007647FA" w:rsidP="00A3447C">
      <w:pPr>
        <w:pStyle w:val="Maths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noProof/>
          <w:sz w:val="28"/>
          <w:szCs w:val="28"/>
          <w:lang w:eastAsia="en-GB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750498</wp:posOffset>
                </wp:positionH>
                <wp:positionV relativeFrom="paragraph">
                  <wp:posOffset>154461</wp:posOffset>
                </wp:positionV>
                <wp:extent cx="3062198" cy="1405854"/>
                <wp:effectExtent l="0" t="0" r="24130" b="2349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2198" cy="1405854"/>
                          <a:chOff x="0" y="0"/>
                          <a:chExt cx="3062198" cy="1405854"/>
                        </a:xfrm>
                      </wpg:grpSpPr>
                      <wps:wsp>
                        <wps:cNvPr id="3" name="Right Triangle 3"/>
                        <wps:cNvSpPr/>
                        <wps:spPr>
                          <a:xfrm>
                            <a:off x="0" y="0"/>
                            <a:ext cx="3062198" cy="1405854"/>
                          </a:xfrm>
                          <a:prstGeom prst="rtTriangl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0" y="1268083"/>
                            <a:ext cx="129396" cy="13717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6" style="position:absolute;margin-left:59.1pt;margin-top:12.15pt;width:241.1pt;height:110.7pt;z-index:251766784" coordsize="30621,14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3" o:spid="_x0000_s1027" type="#_x0000_t6" style="position:absolute;width:30621;height:140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AdWsIA&#10;AADaAAAADwAAAGRycy9kb3ducmV2LnhtbESPQWsCMRSE74L/ITyhN83WgshqlFJaaCkI7gpen5vX&#10;TdrNy5Kkuv33jSB4HGbmG2a9HVwnzhSi9azgcVaAIG68ttwqONRv0yWImJA1dp5JwR9F2G7GozWW&#10;2l94T+cqtSJDOJaowKTUl1LGxpDDOPM9cfa+fHCYsgyt1AEvGe46OS+KhXRoOS8Y7OnFUPNT/ToF&#10;la1P83193FnE6mP4DK/RfB+UepgMzysQiYZ0D9/a71rBE1yv5Bs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wB1awgAAANoAAAAPAAAAAAAAAAAAAAAAAJgCAABkcnMvZG93&#10;bnJldi54bWxQSwUGAAAAAAQABAD1AAAAhwMAAAAA&#10;" fillcolor="white [3201]" strokecolor="black [3213]" strokeweight="2pt"/>
                <v:rect id="Rectangle 5" o:spid="_x0000_s1028" style="position:absolute;top:12680;width:1293;height:13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7HOsEA&#10;AADaAAAADwAAAGRycy9kb3ducmV2LnhtbESPQYvCMBSE7wv+h/AEL6KpgkutRhFB9Ca6wnp8NM+2&#10;tHmpTdT6740geBxm5htmvmxNJe7UuMKygtEwAkGcWl1wpuD0txnEIJxH1lhZJgVPcrBcdH7mmGj7&#10;4APdjz4TAcIuQQW593UipUtzMuiGtiYO3sU2Bn2QTSZ1g48AN5UcR9GvNFhwWMixpnVOaXm8GQVn&#10;um77ND1d3SUa3/73/XLk41KpXrddzUB4av03/GnvtIIJvK+EG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OxzrBAAAA2gAAAA8AAAAAAAAAAAAAAAAAmAIAAGRycy9kb3du&#10;cmV2LnhtbFBLBQYAAAAABAAEAPUAAACGAwAAAAA=&#10;" fillcolor="white [3201]" strokecolor="black [3213]" strokeweight="2pt"/>
              </v:group>
            </w:pict>
          </mc:Fallback>
        </mc:AlternateContent>
      </w:r>
      <w:r w:rsidR="00C63396" w:rsidRPr="00B856CB">
        <w:rPr>
          <w:rFonts w:ascii="Palatino Linotype" w:hAnsi="Palatino Linotype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541C743" wp14:editId="17861269">
                <wp:simplePos x="0" y="0"/>
                <wp:positionH relativeFrom="column">
                  <wp:posOffset>491706</wp:posOffset>
                </wp:positionH>
                <wp:positionV relativeFrom="paragraph">
                  <wp:posOffset>154605</wp:posOffset>
                </wp:positionV>
                <wp:extent cx="8626" cy="1353220"/>
                <wp:effectExtent l="95250" t="38100" r="67945" b="56515"/>
                <wp:wrapNone/>
                <wp:docPr id="244" name="Straight Arrow Connector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26" cy="135322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4" o:spid="_x0000_s1026" type="#_x0000_t32" style="position:absolute;margin-left:38.7pt;margin-top:12.15pt;width:.7pt;height:106.55pt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" strokecolor="black [3040]">
                <v:stroke startarrow="open" endarrow="open"/>
              </v:shape>
            </w:pict>
          </mc:Fallback>
        </mc:AlternateContent>
      </w:r>
    </w:p>
    <w:p w:rsidR="00EF180E" w:rsidRPr="00B856CB" w:rsidRDefault="00C63396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sz w:val="28"/>
          <w:szCs w:val="28"/>
        </w:rPr>
      </w:pPr>
      <w:r w:rsidRPr="00B856CB">
        <w:rPr>
          <w:rFonts w:ascii="Palatino Linotype" w:hAnsi="Palatino Linotype" w:cs="Arial"/>
          <w:i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D7CFB0C" wp14:editId="0EB7B7FB">
                <wp:simplePos x="0" y="0"/>
                <wp:positionH relativeFrom="column">
                  <wp:posOffset>-146026</wp:posOffset>
                </wp:positionH>
                <wp:positionV relativeFrom="paragraph">
                  <wp:posOffset>296437</wp:posOffset>
                </wp:positionV>
                <wp:extent cx="767739" cy="1403985"/>
                <wp:effectExtent l="0" t="0" r="0" b="0"/>
                <wp:wrapNone/>
                <wp:docPr id="2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7739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7FA" w:rsidRPr="00B856CB" w:rsidRDefault="007647FA" w:rsidP="00C63396">
                            <w:pPr>
                              <w:rPr>
                                <w:rFonts w:ascii="Palatino Linotype" w:hAnsi="Palatino Linotype"/>
                                <w:sz w:val="28"/>
                                <w:szCs w:val="28"/>
                              </w:rPr>
                            </w:pPr>
                            <w:r w:rsidRPr="00B856CB">
                              <w:rPr>
                                <w:rFonts w:ascii="Palatino Linotype" w:hAnsi="Palatino Linotype"/>
                                <w:sz w:val="28"/>
                                <w:szCs w:val="28"/>
                              </w:rPr>
                              <w:t>28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1.5pt;margin-top:23.35pt;width:60.45pt;height:110.55pt;z-index:2517043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" filled="f" stroked="f">
                <v:textbox style="mso-fit-shape-to-text:t">
                  <w:txbxContent>
                    <w:p w:rsidR="007647FA" w:rsidRPr="00B856CB" w:rsidRDefault="007647FA" w:rsidP="00C63396">
                      <w:pPr>
                        <w:rPr>
                          <w:rFonts w:ascii="Palatino Linotype" w:hAnsi="Palatino Linotype"/>
                          <w:sz w:val="28"/>
                          <w:szCs w:val="28"/>
                        </w:rPr>
                      </w:pPr>
                      <w:r w:rsidRPr="00B856CB">
                        <w:rPr>
                          <w:rFonts w:ascii="Palatino Linotype" w:hAnsi="Palatino Linotype"/>
                          <w:sz w:val="28"/>
                          <w:szCs w:val="28"/>
                        </w:rPr>
                        <w:t>28 cm</w:t>
                      </w:r>
                    </w:p>
                  </w:txbxContent>
                </v:textbox>
              </v:shape>
            </w:pict>
          </mc:Fallback>
        </mc:AlternateContent>
      </w: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sz w:val="28"/>
          <w:szCs w:val="28"/>
        </w:rPr>
      </w:pP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sz w:val="28"/>
          <w:szCs w:val="28"/>
        </w:rPr>
      </w:pP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i/>
          <w:sz w:val="28"/>
          <w:szCs w:val="28"/>
        </w:rPr>
      </w:pPr>
    </w:p>
    <w:p w:rsidR="00EF180E" w:rsidRPr="00B856CB" w:rsidRDefault="00C63396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i/>
          <w:sz w:val="28"/>
          <w:szCs w:val="28"/>
        </w:rPr>
      </w:pPr>
      <w:r w:rsidRPr="00B856CB">
        <w:rPr>
          <w:rFonts w:ascii="Palatino Linotype" w:hAnsi="Palatino Linotype" w:cs="Arial"/>
          <w:i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92A62CD" wp14:editId="5A1D19E1">
                <wp:simplePos x="0" y="0"/>
                <wp:positionH relativeFrom="column">
                  <wp:posOffset>1733909</wp:posOffset>
                </wp:positionH>
                <wp:positionV relativeFrom="paragraph">
                  <wp:posOffset>-3391</wp:posOffset>
                </wp:positionV>
                <wp:extent cx="785004" cy="1403985"/>
                <wp:effectExtent l="0" t="0" r="0" b="76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004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7FA" w:rsidRPr="00B856CB" w:rsidRDefault="007647FA">
                            <w:pPr>
                              <w:rPr>
                                <w:rFonts w:ascii="Palatino Linotype" w:hAnsi="Palatino Linotype"/>
                                <w:sz w:val="28"/>
                                <w:szCs w:val="28"/>
                              </w:rPr>
                            </w:pPr>
                            <w:r w:rsidRPr="00B856CB">
                              <w:rPr>
                                <w:rFonts w:ascii="Palatino Linotype" w:hAnsi="Palatino Linotype"/>
                                <w:sz w:val="28"/>
                                <w:szCs w:val="28"/>
                              </w:rPr>
                              <w:t>57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36.55pt;margin-top:-.25pt;width:61.8pt;height:110.55pt;z-index:2517022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" stroked="f">
                <v:textbox style="mso-fit-shape-to-text:t">
                  <w:txbxContent>
                    <w:p w:rsidR="007647FA" w:rsidRPr="00B856CB" w:rsidRDefault="007647FA">
                      <w:pPr>
                        <w:rPr>
                          <w:rFonts w:ascii="Palatino Linotype" w:hAnsi="Palatino Linotype"/>
                          <w:sz w:val="28"/>
                          <w:szCs w:val="28"/>
                        </w:rPr>
                      </w:pPr>
                      <w:r w:rsidRPr="00B856CB">
                        <w:rPr>
                          <w:rFonts w:ascii="Palatino Linotype" w:hAnsi="Palatino Linotype"/>
                          <w:sz w:val="28"/>
                          <w:szCs w:val="28"/>
                        </w:rPr>
                        <w:t>57 cm</w:t>
                      </w:r>
                    </w:p>
                  </w:txbxContent>
                </v:textbox>
              </v:shape>
            </w:pict>
          </mc:Fallback>
        </mc:AlternateContent>
      </w:r>
      <w:r w:rsidRPr="00B856CB">
        <w:rPr>
          <w:rFonts w:ascii="Palatino Linotype" w:hAnsi="Palatino Linotype" w:cs="Arial"/>
          <w:i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976AA8D" wp14:editId="4879A695">
                <wp:simplePos x="0" y="0"/>
                <wp:positionH relativeFrom="column">
                  <wp:posOffset>612475</wp:posOffset>
                </wp:positionH>
                <wp:positionV relativeFrom="paragraph">
                  <wp:posOffset>134404</wp:posOffset>
                </wp:positionV>
                <wp:extent cx="3200400" cy="1"/>
                <wp:effectExtent l="38100" t="76200" r="19050" b="114300"/>
                <wp:wrapNone/>
                <wp:docPr id="243" name="Straight Arrow Connector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00400" cy="1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43" o:spid="_x0000_s1026" type="#_x0000_t32" style="position:absolute;margin-left:48.25pt;margin-top:10.6pt;width:252pt;height:0;flip:y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" strokecolor="black [3040]">
                <v:stroke startarrow="open" endarrow="open"/>
              </v:shape>
            </w:pict>
          </mc:Fallback>
        </mc:AlternateContent>
      </w: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sz w:val="28"/>
          <w:szCs w:val="28"/>
        </w:rPr>
      </w:pP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</w:r>
    </w:p>
    <w:p w:rsidR="00EF180E" w:rsidRPr="00B856CB" w:rsidRDefault="00A3447C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</w:r>
      <w:r w:rsidR="00EF180E" w:rsidRPr="00B856CB">
        <w:rPr>
          <w:rFonts w:ascii="Palatino Linotype" w:hAnsi="Palatino Linotype"/>
          <w:sz w:val="28"/>
          <w:szCs w:val="28"/>
        </w:rPr>
        <w:t>Calculate the gradient of the slope.</w:t>
      </w: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</w: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</w:r>
    </w:p>
    <w:p w:rsidR="00EF180E" w:rsidRPr="00B856CB" w:rsidRDefault="00EF180E" w:rsidP="00EF180E">
      <w:pPr>
        <w:spacing w:after="200" w:line="276" w:lineRule="auto"/>
        <w:rPr>
          <w:rFonts w:ascii="Palatino Linotype" w:hAnsi="Palatino Linotype" w:cs="Arial"/>
          <w:sz w:val="28"/>
          <w:szCs w:val="28"/>
        </w:rPr>
      </w:pPr>
    </w:p>
    <w:p w:rsidR="008D3641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br w:type="page"/>
      </w:r>
    </w:p>
    <w:p w:rsidR="003C1CBE" w:rsidRDefault="003C1CBE" w:rsidP="00A3447C">
      <w:pPr>
        <w:pStyle w:val="Maths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lastRenderedPageBreak/>
        <w:t>Outcome 1.2</w:t>
      </w:r>
    </w:p>
    <w:p w:rsidR="00EF180E" w:rsidRPr="00B856CB" w:rsidRDefault="00A3447C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>7</w:t>
      </w:r>
      <w:r w:rsidRPr="00B856CB">
        <w:rPr>
          <w:rFonts w:ascii="Palatino Linotype" w:hAnsi="Palatino Linotype"/>
          <w:sz w:val="28"/>
          <w:szCs w:val="28"/>
        </w:rPr>
        <w:tab/>
        <w:t>The diagram shows a hula hoop</w:t>
      </w:r>
      <w:r w:rsidR="00EF180E" w:rsidRPr="00B856CB">
        <w:rPr>
          <w:rFonts w:ascii="Palatino Linotype" w:hAnsi="Palatino Linotype"/>
          <w:sz w:val="28"/>
          <w:szCs w:val="28"/>
        </w:rPr>
        <w:t>.</w:t>
      </w: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  <w:t xml:space="preserve">The </w:t>
      </w:r>
      <w:r w:rsidR="00A3447C" w:rsidRPr="00B856CB">
        <w:rPr>
          <w:rFonts w:ascii="Palatino Linotype" w:hAnsi="Palatino Linotype"/>
          <w:sz w:val="28"/>
          <w:szCs w:val="28"/>
        </w:rPr>
        <w:t>hula hoop</w:t>
      </w:r>
      <w:r w:rsidRPr="00B856CB">
        <w:rPr>
          <w:rFonts w:ascii="Palatino Linotype" w:hAnsi="Palatino Linotype"/>
          <w:sz w:val="28"/>
          <w:szCs w:val="28"/>
        </w:rPr>
        <w:t xml:space="preserve"> i</w:t>
      </w:r>
      <w:r w:rsidR="00A3447C" w:rsidRPr="00B856CB">
        <w:rPr>
          <w:rFonts w:ascii="Palatino Linotype" w:hAnsi="Palatino Linotype"/>
          <w:sz w:val="28"/>
          <w:szCs w:val="28"/>
        </w:rPr>
        <w:t>s a circle with a diameter of 51</w:t>
      </w:r>
      <w:r w:rsidRPr="00B856CB">
        <w:rPr>
          <w:rFonts w:ascii="Palatino Linotype" w:hAnsi="Palatino Linotype"/>
          <w:sz w:val="28"/>
          <w:szCs w:val="28"/>
        </w:rPr>
        <w:t xml:space="preserve"> cm, as shown below.</w:t>
      </w:r>
    </w:p>
    <w:p w:rsidR="00EF180E" w:rsidRPr="00B856CB" w:rsidRDefault="00A3447C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DF88747" wp14:editId="426AB73D">
                <wp:simplePos x="0" y="0"/>
                <wp:positionH relativeFrom="column">
                  <wp:posOffset>1543697</wp:posOffset>
                </wp:positionH>
                <wp:positionV relativeFrom="paragraph">
                  <wp:posOffset>41910</wp:posOffset>
                </wp:positionV>
                <wp:extent cx="1431985" cy="1466491"/>
                <wp:effectExtent l="38100" t="57150" r="53975" b="57785"/>
                <wp:wrapNone/>
                <wp:docPr id="246" name="Oval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1985" cy="146649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46" o:spid="_x0000_s1026" style="position:absolute;margin-left:121.55pt;margin-top:3.3pt;width:112.75pt;height:115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" filled="f" strokecolor="black [3213]" strokeweight="2pt"/>
            </w:pict>
          </mc:Fallback>
        </mc:AlternateContent>
      </w:r>
    </w:p>
    <w:p w:rsidR="00EF180E" w:rsidRPr="00B856CB" w:rsidRDefault="00B856CB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3047029" wp14:editId="2C4F95EF">
                <wp:simplePos x="0" y="0"/>
                <wp:positionH relativeFrom="column">
                  <wp:posOffset>1862455</wp:posOffset>
                </wp:positionH>
                <wp:positionV relativeFrom="paragraph">
                  <wp:posOffset>306070</wp:posOffset>
                </wp:positionV>
                <wp:extent cx="758825" cy="327660"/>
                <wp:effectExtent l="0" t="0" r="3175" b="0"/>
                <wp:wrapNone/>
                <wp:docPr id="2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7FA" w:rsidRPr="00B856CB" w:rsidRDefault="007647FA">
                            <w:pPr>
                              <w:rPr>
                                <w:rFonts w:ascii="Palatino Linotype" w:hAnsi="Palatino Linotype"/>
                                <w:sz w:val="28"/>
                                <w:szCs w:val="28"/>
                              </w:rPr>
                            </w:pPr>
                            <w:r w:rsidRPr="00B856CB">
                              <w:rPr>
                                <w:rFonts w:ascii="Palatino Linotype" w:hAnsi="Palatino Linotype"/>
                                <w:sz w:val="28"/>
                                <w:szCs w:val="28"/>
                              </w:rPr>
                              <w:t>51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46.65pt;margin-top:24.1pt;width:59.75pt;height:25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" stroked="f">
                <v:textbox>
                  <w:txbxContent>
                    <w:p w:rsidR="007647FA" w:rsidRPr="00B856CB" w:rsidRDefault="007647FA">
                      <w:pPr>
                        <w:rPr>
                          <w:rFonts w:ascii="Palatino Linotype" w:hAnsi="Palatino Linotype"/>
                          <w:sz w:val="28"/>
                          <w:szCs w:val="28"/>
                        </w:rPr>
                      </w:pPr>
                      <w:r w:rsidRPr="00B856CB">
                        <w:rPr>
                          <w:rFonts w:ascii="Palatino Linotype" w:hAnsi="Palatino Linotype"/>
                          <w:sz w:val="28"/>
                          <w:szCs w:val="28"/>
                        </w:rPr>
                        <w:t>51 cm</w:t>
                      </w:r>
                    </w:p>
                  </w:txbxContent>
                </v:textbox>
              </v:shape>
            </w:pict>
          </mc:Fallback>
        </mc:AlternateContent>
      </w:r>
    </w:p>
    <w:p w:rsidR="00EF180E" w:rsidRPr="00B856CB" w:rsidRDefault="00B856CB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sz w:val="28"/>
          <w:szCs w:val="28"/>
        </w:rPr>
      </w:pPr>
      <w:r w:rsidRPr="00B856CB">
        <w:rPr>
          <w:rFonts w:ascii="Palatino Linotype" w:hAnsi="Palatino Linotype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437BEC8" wp14:editId="699EA0AC">
                <wp:simplePos x="0" y="0"/>
                <wp:positionH relativeFrom="column">
                  <wp:posOffset>1543685</wp:posOffset>
                </wp:positionH>
                <wp:positionV relativeFrom="paragraph">
                  <wp:posOffset>75565</wp:posOffset>
                </wp:positionV>
                <wp:extent cx="1431925" cy="0"/>
                <wp:effectExtent l="38100" t="76200" r="15875" b="114300"/>
                <wp:wrapNone/>
                <wp:docPr id="247" name="Straight Arrow Connector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192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47" o:spid="_x0000_s1026" type="#_x0000_t32" style="position:absolute;margin-left:121.55pt;margin-top:5.95pt;width:112.75pt;height:0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" strokecolor="black [3040]">
                <v:stroke startarrow="open" endarrow="open"/>
              </v:shape>
            </w:pict>
          </mc:Fallback>
        </mc:AlternateContent>
      </w: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sz w:val="28"/>
          <w:szCs w:val="28"/>
        </w:rPr>
      </w:pPr>
    </w:p>
    <w:p w:rsidR="00A3447C" w:rsidRPr="00B856CB" w:rsidRDefault="00A3447C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sz w:val="28"/>
          <w:szCs w:val="28"/>
        </w:rPr>
      </w:pPr>
    </w:p>
    <w:p w:rsidR="00A3447C" w:rsidRPr="00B856CB" w:rsidRDefault="00A3447C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sz w:val="28"/>
          <w:szCs w:val="28"/>
        </w:rPr>
      </w:pP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  <w:t>(a)</w:t>
      </w:r>
      <w:r w:rsidRPr="00B856CB">
        <w:rPr>
          <w:rFonts w:ascii="Palatino Linotype" w:hAnsi="Palatino Linotype"/>
          <w:sz w:val="28"/>
          <w:szCs w:val="28"/>
        </w:rPr>
        <w:tab/>
        <w:t xml:space="preserve">Calculate the circumference of the </w:t>
      </w:r>
      <w:r w:rsidR="00A3447C" w:rsidRPr="00B856CB">
        <w:rPr>
          <w:rFonts w:ascii="Palatino Linotype" w:hAnsi="Palatino Linotype"/>
          <w:sz w:val="28"/>
          <w:szCs w:val="28"/>
        </w:rPr>
        <w:t>hula hoop</w:t>
      </w:r>
      <w:r w:rsidRPr="00B856CB">
        <w:rPr>
          <w:rFonts w:ascii="Palatino Linotype" w:hAnsi="Palatino Linotype"/>
          <w:sz w:val="28"/>
          <w:szCs w:val="28"/>
        </w:rPr>
        <w:t>.</w:t>
      </w: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  <w:t>(b)</w:t>
      </w:r>
      <w:r w:rsidRPr="00B856CB">
        <w:rPr>
          <w:rFonts w:ascii="Palatino Linotype" w:hAnsi="Palatino Linotype"/>
          <w:sz w:val="28"/>
          <w:szCs w:val="28"/>
        </w:rPr>
        <w:tab/>
        <w:t xml:space="preserve">Calculate the area </w:t>
      </w:r>
      <w:r w:rsidR="00A3447C" w:rsidRPr="00B856CB">
        <w:rPr>
          <w:rFonts w:ascii="Palatino Linotype" w:hAnsi="Palatino Linotype"/>
          <w:sz w:val="28"/>
          <w:szCs w:val="28"/>
        </w:rPr>
        <w:t>enclosed by the hula hoop</w:t>
      </w:r>
      <w:r w:rsidRPr="00B856CB">
        <w:rPr>
          <w:rFonts w:ascii="Palatino Linotype" w:hAnsi="Palatino Linotype"/>
          <w:sz w:val="28"/>
          <w:szCs w:val="28"/>
        </w:rPr>
        <w:t xml:space="preserve">. </w:t>
      </w:r>
    </w:p>
    <w:p w:rsidR="007647FA" w:rsidRDefault="00A3447C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  <w:t xml:space="preserve">(c) </w:t>
      </w:r>
      <w:r w:rsidRPr="00B856CB">
        <w:rPr>
          <w:rFonts w:ascii="Palatino Linotype" w:hAnsi="Palatino Linotype"/>
          <w:sz w:val="28"/>
          <w:szCs w:val="28"/>
        </w:rPr>
        <w:tab/>
        <w:t xml:space="preserve">How many of these hula hoops can be made from 10 metres of </w:t>
      </w:r>
    </w:p>
    <w:p w:rsidR="00A3447C" w:rsidRPr="00B856CB" w:rsidRDefault="007647FA" w:rsidP="00A3447C">
      <w:pPr>
        <w:pStyle w:val="Maths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ab/>
      </w:r>
      <w:r>
        <w:rPr>
          <w:rFonts w:ascii="Palatino Linotype" w:hAnsi="Palatino Linotype"/>
          <w:sz w:val="28"/>
          <w:szCs w:val="28"/>
        </w:rPr>
        <w:tab/>
      </w:r>
      <w:proofErr w:type="gramStart"/>
      <w:r w:rsidR="00A3447C" w:rsidRPr="00B856CB">
        <w:rPr>
          <w:rFonts w:ascii="Palatino Linotype" w:hAnsi="Palatino Linotype"/>
          <w:sz w:val="28"/>
          <w:szCs w:val="28"/>
        </w:rPr>
        <w:t>plastic</w:t>
      </w:r>
      <w:proofErr w:type="gramEnd"/>
      <w:r w:rsidR="00A3447C" w:rsidRPr="00B856CB">
        <w:rPr>
          <w:rFonts w:ascii="Palatino Linotype" w:hAnsi="Palatino Linotype"/>
          <w:sz w:val="28"/>
          <w:szCs w:val="28"/>
        </w:rPr>
        <w:t>?</w:t>
      </w:r>
    </w:p>
    <w:p w:rsidR="002B3B7D" w:rsidRPr="00B856CB" w:rsidRDefault="00EF180E" w:rsidP="002B3B7D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br w:type="page"/>
      </w:r>
      <w:r w:rsidRPr="00B856CB">
        <w:rPr>
          <w:rFonts w:ascii="Palatino Linotype" w:hAnsi="Palatino Linotype"/>
          <w:sz w:val="28"/>
          <w:szCs w:val="28"/>
        </w:rPr>
        <w:lastRenderedPageBreak/>
        <w:t>8</w:t>
      </w:r>
      <w:r w:rsidRPr="00B856CB">
        <w:rPr>
          <w:rFonts w:ascii="Palatino Linotype" w:hAnsi="Palatino Linotype"/>
          <w:sz w:val="28"/>
          <w:szCs w:val="28"/>
        </w:rPr>
        <w:tab/>
      </w:r>
      <w:r w:rsidR="002B3B7D" w:rsidRPr="00B856CB">
        <w:rPr>
          <w:rFonts w:ascii="Palatino Linotype" w:hAnsi="Palatino Linotype"/>
          <w:sz w:val="28"/>
          <w:szCs w:val="28"/>
        </w:rPr>
        <w:t>The design of a sign is in the shape of a parallelogram</w:t>
      </w:r>
      <w:r w:rsidR="00A8777C" w:rsidRPr="00B856CB">
        <w:rPr>
          <w:rFonts w:ascii="Palatino Linotype" w:hAnsi="Palatino Linotype"/>
          <w:sz w:val="28"/>
          <w:szCs w:val="28"/>
        </w:rPr>
        <w:t>.</w:t>
      </w:r>
    </w:p>
    <w:p w:rsidR="00A8777C" w:rsidRPr="00B856CB" w:rsidRDefault="00A8777C" w:rsidP="00A8777C">
      <w:pPr>
        <w:pStyle w:val="Maths"/>
        <w:jc w:val="center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586D229" wp14:editId="2039230C">
                <wp:simplePos x="0" y="0"/>
                <wp:positionH relativeFrom="column">
                  <wp:posOffset>2182483</wp:posOffset>
                </wp:positionH>
                <wp:positionV relativeFrom="paragraph">
                  <wp:posOffset>435011</wp:posOffset>
                </wp:positionV>
                <wp:extent cx="1345721" cy="467743"/>
                <wp:effectExtent l="0" t="0" r="26035" b="2794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5721" cy="46774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7FA" w:rsidRPr="002A11A3" w:rsidRDefault="007647FA">
                            <w:pPr>
                              <w:rPr>
                                <w:rFonts w:ascii="Palatino Linotype" w:hAnsi="Palatino Linotype"/>
                                <w:sz w:val="32"/>
                              </w:rPr>
                            </w:pPr>
                            <w:r w:rsidRPr="002A11A3">
                              <w:rPr>
                                <w:rFonts w:ascii="Palatino Linotype" w:hAnsi="Palatino Linotype"/>
                                <w:sz w:val="32"/>
                              </w:rPr>
                              <w:t>Maths Inc.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71.85pt;margin-top:34.25pt;width:105.95pt;height:36.8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" filled="f">
                <v:textbox>
                  <w:txbxContent>
                    <w:p w:rsidR="007647FA" w:rsidRPr="002A11A3" w:rsidRDefault="007647FA">
                      <w:pPr>
                        <w:rPr>
                          <w:rFonts w:ascii="Palatino Linotype" w:hAnsi="Palatino Linotype"/>
                          <w:sz w:val="32"/>
                        </w:rPr>
                      </w:pPr>
                      <w:r w:rsidRPr="002A11A3">
                        <w:rPr>
                          <w:rFonts w:ascii="Palatino Linotype" w:hAnsi="Palatino Linotype"/>
                          <w:sz w:val="32"/>
                        </w:rPr>
                        <w:t>Maths Inc.</w:t>
                      </w:r>
                    </w:p>
                  </w:txbxContent>
                </v:textbox>
              </v:shape>
            </w:pict>
          </mc:Fallback>
        </mc:AlternateContent>
      </w:r>
      <w:r w:rsidRPr="00B856CB">
        <w:rPr>
          <w:rFonts w:ascii="Palatino Linotype" w:hAnsi="Palatino Linotype"/>
          <w:noProof/>
          <w:sz w:val="28"/>
          <w:szCs w:val="28"/>
          <w:lang w:eastAsia="en-GB"/>
        </w:rPr>
        <w:drawing>
          <wp:inline distT="0" distB="0" distL="0" distR="0" wp14:anchorId="4B024705" wp14:editId="316B657B">
            <wp:extent cx="3301293" cy="1406106"/>
            <wp:effectExtent l="0" t="0" r="0" b="0"/>
            <wp:docPr id="11" name="Picture 11" descr="C:\Users\rsymons445\AppData\Local\Microsoft\Windows\Temporary Internet Files\Content.IE5\8TFSP2DK\MC900053705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symons445\AppData\Local\Microsoft\Windows\Temporary Internet Files\Content.IE5\8TFSP2DK\MC900053705[1]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748" cy="140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77C" w:rsidRPr="00B856CB" w:rsidRDefault="00A8777C" w:rsidP="002B3B7D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  <w:t>The sign has dimensions shown below.</w:t>
      </w:r>
    </w:p>
    <w:p w:rsidR="00A8777C" w:rsidRPr="00B856CB" w:rsidRDefault="00A8777C" w:rsidP="002B3B7D">
      <w:pPr>
        <w:pStyle w:val="Maths"/>
        <w:rPr>
          <w:rFonts w:ascii="Palatino Linotype" w:hAnsi="Palatino Linotype"/>
          <w:sz w:val="28"/>
          <w:szCs w:val="28"/>
        </w:rPr>
      </w:pPr>
    </w:p>
    <w:p w:rsidR="00A8777C" w:rsidRPr="00B856CB" w:rsidRDefault="00A8777C" w:rsidP="002B3B7D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020F149" wp14:editId="0AD52995">
                <wp:simplePos x="0" y="0"/>
                <wp:positionH relativeFrom="column">
                  <wp:posOffset>1534899</wp:posOffset>
                </wp:positionH>
                <wp:positionV relativeFrom="paragraph">
                  <wp:posOffset>57150</wp:posOffset>
                </wp:positionV>
                <wp:extent cx="3" cy="1017905"/>
                <wp:effectExtent l="95250" t="38100" r="114300" b="48895"/>
                <wp:wrapNone/>
                <wp:docPr id="251" name="Straight Arrow Connector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" cy="1017905"/>
                        </a:xfrm>
                        <a:prstGeom prst="straightConnector1">
                          <a:avLst/>
                        </a:prstGeom>
                        <a:ln w="19050"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51" o:spid="_x0000_s1026" type="#_x0000_t32" style="position:absolute;margin-left:120.85pt;margin-top:4.5pt;width:0;height:80.1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" strokecolor="black [3040]" strokeweight="1.5pt">
                <v:stroke startarrow="open" endarrow="open"/>
              </v:shape>
            </w:pict>
          </mc:Fallback>
        </mc:AlternateContent>
      </w:r>
      <w:r w:rsidRPr="00B856CB">
        <w:rPr>
          <w:rFonts w:ascii="Palatino Linotype" w:hAnsi="Palatino Linotype"/>
          <w:noProof/>
          <w:sz w:val="28"/>
          <w:szCs w:val="28"/>
          <w:lang w:eastAsia="en-GB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2EA8E51D" wp14:editId="206A634B">
                <wp:simplePos x="0" y="0"/>
                <wp:positionH relativeFrom="column">
                  <wp:posOffset>1176020</wp:posOffset>
                </wp:positionH>
                <wp:positionV relativeFrom="paragraph">
                  <wp:posOffset>56515</wp:posOffset>
                </wp:positionV>
                <wp:extent cx="2846070" cy="1017905"/>
                <wp:effectExtent l="19050" t="19050" r="30480" b="10795"/>
                <wp:wrapNone/>
                <wp:docPr id="234" name="Group 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6070" cy="1017905"/>
                          <a:chOff x="0" y="0"/>
                          <a:chExt cx="2846094" cy="1017918"/>
                        </a:xfrm>
                      </wpg:grpSpPr>
                      <wps:wsp>
                        <wps:cNvPr id="226" name="Straight Connector 226"/>
                        <wps:cNvCnPr/>
                        <wps:spPr>
                          <a:xfrm flipV="1">
                            <a:off x="0" y="0"/>
                            <a:ext cx="353683" cy="1017917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7" name="Straight Connector 227"/>
                        <wps:cNvCnPr/>
                        <wps:spPr>
                          <a:xfrm flipV="1">
                            <a:off x="2493034" y="0"/>
                            <a:ext cx="353060" cy="1017905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2" name="Straight Connector 232"/>
                        <wps:cNvCnPr/>
                        <wps:spPr>
                          <a:xfrm flipH="1">
                            <a:off x="0" y="1017917"/>
                            <a:ext cx="2493657" cy="1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3" name="Straight Connector 233"/>
                        <wps:cNvCnPr/>
                        <wps:spPr>
                          <a:xfrm flipH="1">
                            <a:off x="345057" y="0"/>
                            <a:ext cx="2493645" cy="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4" o:spid="_x0000_s1026" style="position:absolute;margin-left:92.6pt;margin-top:4.45pt;width:224.1pt;height:80.15pt;z-index:251728896" coordsize="28460,10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">
                <v:line id="Straight Connector 226" o:spid="_x0000_s1027" style="position:absolute;flip:y;visibility:visible;mso-wrap-style:square" from="0,0" to="3536,101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EP/8UAAADcAAAADwAAAGRycy9kb3ducmV2LnhtbESP3WrCQBSE7wu+w3IEb4pujDTU1FVE&#10;LCjtTVMf4JA9JqHZsyG75uftu4Lg5TAz3zCb3WBq0VHrKssKlosIBHFudcWFgsvv5/wdhPPIGmvL&#10;pGAkB7vt5GWDqbY9/1CX+UIECLsUFZTeN6mULi/JoFvYhjh4V9sa9EG2hdQt9gFuahlHUSINVhwW&#10;SmzoUFL+l92MAke3b9/0h3H9dV29Duf8eHmrI6Vm02H/AcLT4J/hR/ukFcRxAvcz4QjI7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rEP/8UAAADcAAAADwAAAAAAAAAA&#10;AAAAAAChAgAAZHJzL2Rvd25yZXYueG1sUEsFBgAAAAAEAAQA+QAAAJMDAAAAAA==&#10;" strokecolor="black [3040]" strokeweight="2.25pt"/>
                <v:line id="Straight Connector 227" o:spid="_x0000_s1028" style="position:absolute;flip:y;visibility:visible;mso-wrap-style:square" from="24930,0" to="28460,101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2qZMQAAADcAAAADwAAAGRycy9kb3ducmV2LnhtbESP0YrCMBRE3wX/IdwFX0RTu7hqNYrI&#10;Lij6stUPuDTXtmxzU5po699vBMHHYWbOMKtNZypxp8aVlhVMxhEI4szqknMFl/PPaA7CeWSNlWVS&#10;8CAHm3W/t8JE25Z/6Z76XAQIuwQVFN7XiZQuK8igG9uaOHhX2xj0QTa51A22AW4qGUfRlzRYclgo&#10;sKZdQdlfejMKHN1Ovm53j8Xx+jnsDtn3ZVpFSg0+uu0ShKfOv8Ov9l4riOMZPM+EIyD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/apkxAAAANwAAAAPAAAAAAAAAAAA&#10;AAAAAKECAABkcnMvZG93bnJldi54bWxQSwUGAAAAAAQABAD5AAAAkgMAAAAA&#10;" strokecolor="black [3040]" strokeweight="2.25pt"/>
                <v:line id="Straight Connector 232" o:spid="_x0000_s1029" style="position:absolute;flip:x;visibility:visible;mso-wrap-style:square" from="0,10179" to="24936,101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OfIcIAAADcAAAADwAAAGRycy9kb3ducmV2LnhtbESP0YrCMBRE3xf8h3AFXxZNrShajSKi&#10;oLgvq37Apbm2xeamNNHWvzeC4OMwM2eYxao1pXhQ7QrLCoaDCARxanXBmYLLedefgnAeWWNpmRQ8&#10;ycFq2flZYKJtw//0OPlMBAi7BBXk3leJlC7NyaAb2Io4eFdbG/RB1pnUNTYBbkoZR9FEGiw4LORY&#10;0San9Ha6GwWO7n++ajbP2fE6+m0P6fYyLiOlet12PQfhqfXf8Ke91wriUQzvM+EIyO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FOfIcIAAADcAAAADwAAAAAAAAAAAAAA&#10;AAChAgAAZHJzL2Rvd25yZXYueG1sUEsFBgAAAAAEAAQA+QAAAJADAAAAAA==&#10;" strokecolor="black [3040]" strokeweight="2.25pt"/>
                <v:line id="Straight Connector 233" o:spid="_x0000_s1030" style="position:absolute;flip:x;visibility:visible;mso-wrap-style:square" from="3450,0" to="28387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86usUAAADcAAAADwAAAGRycy9kb3ducmV2LnhtbESPzWrDMBCE74W+g9hCLqWWG9PSOJZN&#10;MQ2kNJekeYDFWv9Qa2UsJXbePioEchxm5hsmK2bTizONrrOs4DWKQRBXVnfcKDj+bl4+QDiPrLG3&#10;TAou5KDIHx8yTLWdeE/ng29EgLBLUUHr/ZBK6aqWDLrIDsTBq+1o0Ac5NlKPOAW46eUyjt+lwY7D&#10;QosDlS1Vf4eTUeDotPPDVF5WP3XyPH9XX8e3PlZq8TR/rkF4mv09fGtvtYJlksD/mXAEZH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x86usUAAADcAAAADwAAAAAAAAAA&#10;AAAAAAChAgAAZHJzL2Rvd25yZXYueG1sUEsFBgAAAAAEAAQA+QAAAJMDAAAAAA==&#10;" strokecolor="black [3040]" strokeweight="2.25pt"/>
              </v:group>
            </w:pict>
          </mc:Fallback>
        </mc:AlternateContent>
      </w:r>
    </w:p>
    <w:p w:rsidR="00A8777C" w:rsidRPr="00B856CB" w:rsidRDefault="00A8777C" w:rsidP="002B3B7D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C6FEFB4" wp14:editId="5D4B981B">
                <wp:simplePos x="0" y="0"/>
                <wp:positionH relativeFrom="column">
                  <wp:posOffset>1515745</wp:posOffset>
                </wp:positionH>
                <wp:positionV relativeFrom="paragraph">
                  <wp:posOffset>23495</wp:posOffset>
                </wp:positionV>
                <wp:extent cx="2374265" cy="1403985"/>
                <wp:effectExtent l="0" t="0" r="0" b="0"/>
                <wp:wrapNone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7FA" w:rsidRPr="00B856CB" w:rsidRDefault="007647FA" w:rsidP="00A8777C">
                            <w:pPr>
                              <w:rPr>
                                <w:rFonts w:ascii="Palatino Linotype" w:hAnsi="Palatino Linotype"/>
                                <w:sz w:val="28"/>
                              </w:rPr>
                            </w:pPr>
                            <w:r w:rsidRPr="00B856CB">
                              <w:rPr>
                                <w:rFonts w:ascii="Palatino Linotype" w:hAnsi="Palatino Linotype"/>
                                <w:sz w:val="28"/>
                              </w:rPr>
                              <w:t>1.3m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19.35pt;margin-top:1.85pt;width:186.95pt;height:110.55pt;z-index:2517360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" filled="f" stroked="f">
                <v:textbox style="mso-fit-shape-to-text:t">
                  <w:txbxContent>
                    <w:p w:rsidR="007647FA" w:rsidRPr="00B856CB" w:rsidRDefault="007647FA" w:rsidP="00A8777C">
                      <w:pPr>
                        <w:rPr>
                          <w:rFonts w:ascii="Palatino Linotype" w:hAnsi="Palatino Linotype"/>
                          <w:sz w:val="28"/>
                        </w:rPr>
                      </w:pPr>
                      <w:r w:rsidRPr="00B856CB">
                        <w:rPr>
                          <w:rFonts w:ascii="Palatino Linotype" w:hAnsi="Palatino Linotype"/>
                          <w:sz w:val="28"/>
                        </w:rPr>
                        <w:t>1.3m</w:t>
                      </w:r>
                    </w:p>
                  </w:txbxContent>
                </v:textbox>
              </v:shape>
            </w:pict>
          </mc:Fallback>
        </mc:AlternateContent>
      </w:r>
    </w:p>
    <w:p w:rsidR="00A8777C" w:rsidRPr="00B856CB" w:rsidRDefault="00A8777C" w:rsidP="002B3B7D">
      <w:pPr>
        <w:pStyle w:val="Maths"/>
        <w:rPr>
          <w:rFonts w:ascii="Palatino Linotype" w:hAnsi="Palatino Linotype"/>
          <w:sz w:val="28"/>
          <w:szCs w:val="28"/>
        </w:rPr>
      </w:pPr>
    </w:p>
    <w:p w:rsidR="00A8777C" w:rsidRPr="00B856CB" w:rsidRDefault="00A8777C" w:rsidP="002B3B7D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8171F7C" wp14:editId="6A1FA7C5">
                <wp:simplePos x="0" y="0"/>
                <wp:positionH relativeFrom="column">
                  <wp:posOffset>2079637</wp:posOffset>
                </wp:positionH>
                <wp:positionV relativeFrom="paragraph">
                  <wp:posOffset>128905</wp:posOffset>
                </wp:positionV>
                <wp:extent cx="2374265" cy="1403985"/>
                <wp:effectExtent l="0" t="0" r="0" b="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7FA" w:rsidRPr="00B856CB" w:rsidRDefault="007647FA">
                            <w:pPr>
                              <w:rPr>
                                <w:rFonts w:ascii="Palatino Linotype" w:hAnsi="Palatino Linotype"/>
                                <w:sz w:val="28"/>
                              </w:rPr>
                            </w:pPr>
                            <w:r w:rsidRPr="00B856CB">
                              <w:rPr>
                                <w:rFonts w:ascii="Palatino Linotype" w:hAnsi="Palatino Linotype"/>
                                <w:sz w:val="28"/>
                              </w:rPr>
                              <w:t>2.4m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63.75pt;margin-top:10.15pt;width:186.95pt;height:110.55pt;z-index:2517340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" filled="f" stroked="f">
                <v:textbox style="mso-fit-shape-to-text:t">
                  <w:txbxContent>
                    <w:p w:rsidR="007647FA" w:rsidRPr="00B856CB" w:rsidRDefault="007647FA">
                      <w:pPr>
                        <w:rPr>
                          <w:rFonts w:ascii="Palatino Linotype" w:hAnsi="Palatino Linotype"/>
                          <w:sz w:val="28"/>
                        </w:rPr>
                      </w:pPr>
                      <w:r w:rsidRPr="00B856CB">
                        <w:rPr>
                          <w:rFonts w:ascii="Palatino Linotype" w:hAnsi="Palatino Linotype"/>
                          <w:sz w:val="28"/>
                        </w:rPr>
                        <w:t>2.4m</w:t>
                      </w:r>
                    </w:p>
                  </w:txbxContent>
                </v:textbox>
              </v:shape>
            </w:pict>
          </mc:Fallback>
        </mc:AlternateContent>
      </w:r>
      <w:r w:rsidRPr="00B856CB">
        <w:rPr>
          <w:rFonts w:ascii="Palatino Linotype" w:hAnsi="Palatino Linotype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B741498" wp14:editId="0F46F7DE">
                <wp:simplePos x="0" y="0"/>
                <wp:positionH relativeFrom="column">
                  <wp:posOffset>1173192</wp:posOffset>
                </wp:positionH>
                <wp:positionV relativeFrom="paragraph">
                  <wp:posOffset>172037</wp:posOffset>
                </wp:positionV>
                <wp:extent cx="2493636" cy="0"/>
                <wp:effectExtent l="38100" t="76200" r="21590" b="114300"/>
                <wp:wrapNone/>
                <wp:docPr id="236" name="Straight Arrow Connector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3636" cy="0"/>
                        </a:xfrm>
                        <a:prstGeom prst="straightConnector1">
                          <a:avLst/>
                        </a:prstGeom>
                        <a:ln w="19050"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36" o:spid="_x0000_s1026" type="#_x0000_t32" style="position:absolute;margin-left:92.4pt;margin-top:13.55pt;width:196.35pt;height:0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" strokecolor="black [3040]" strokeweight="1.5pt">
                <v:stroke startarrow="open" endarrow="open"/>
              </v:shape>
            </w:pict>
          </mc:Fallback>
        </mc:AlternateContent>
      </w:r>
    </w:p>
    <w:p w:rsidR="00A8777C" w:rsidRPr="00B856CB" w:rsidRDefault="00A8777C" w:rsidP="002B3B7D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</w:r>
    </w:p>
    <w:p w:rsidR="00A8777C" w:rsidRPr="00B856CB" w:rsidRDefault="00A8777C" w:rsidP="002B3B7D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  <w:t>Calculate the area of the sign.</w:t>
      </w:r>
    </w:p>
    <w:p w:rsidR="00B856CB" w:rsidRDefault="00B856CB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B856CB" w:rsidRDefault="00B856CB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B856CB" w:rsidRDefault="00B856CB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B856CB" w:rsidRDefault="00B856CB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B856CB" w:rsidRDefault="00B856CB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B856CB" w:rsidRDefault="00B856CB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B856CB" w:rsidRDefault="00B856CB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B856CB" w:rsidRDefault="00B856CB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B856CB" w:rsidRDefault="00B856CB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B856CB" w:rsidRDefault="00B856CB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B856CB" w:rsidRDefault="00B856CB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lastRenderedPageBreak/>
        <w:t>9</w:t>
      </w:r>
      <w:r w:rsidRPr="00B856CB">
        <w:rPr>
          <w:rFonts w:ascii="Palatino Linotype" w:hAnsi="Palatino Linotype"/>
          <w:sz w:val="28"/>
          <w:szCs w:val="28"/>
        </w:rPr>
        <w:tab/>
      </w:r>
      <w:r w:rsidR="00A8777C" w:rsidRPr="00B856CB">
        <w:rPr>
          <w:rFonts w:ascii="Palatino Linotype" w:hAnsi="Palatino Linotype"/>
          <w:sz w:val="28"/>
          <w:szCs w:val="28"/>
        </w:rPr>
        <w:t xml:space="preserve">A new TV is sold in a box </w:t>
      </w:r>
      <w:r w:rsidRPr="00B856CB">
        <w:rPr>
          <w:rFonts w:ascii="Palatino Linotype" w:hAnsi="Palatino Linotype"/>
          <w:sz w:val="28"/>
          <w:szCs w:val="28"/>
        </w:rPr>
        <w:t xml:space="preserve">the shape of a cuboid.  </w:t>
      </w:r>
    </w:p>
    <w:p w:rsidR="00EF180E" w:rsidRPr="00B856CB" w:rsidRDefault="00A3447C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  <w:t xml:space="preserve">The cuboid is </w:t>
      </w:r>
      <w:r w:rsidR="008D3641" w:rsidRPr="00B856CB">
        <w:rPr>
          <w:rFonts w:ascii="Palatino Linotype" w:hAnsi="Palatino Linotype"/>
          <w:sz w:val="28"/>
          <w:szCs w:val="28"/>
        </w:rPr>
        <w:t>180</w:t>
      </w:r>
      <w:r w:rsidRPr="00B856CB">
        <w:rPr>
          <w:rFonts w:ascii="Palatino Linotype" w:hAnsi="Palatino Linotype"/>
          <w:sz w:val="28"/>
          <w:szCs w:val="28"/>
        </w:rPr>
        <w:t xml:space="preserve"> centimetres long, </w:t>
      </w:r>
      <w:r w:rsidR="008D3641" w:rsidRPr="00B856CB">
        <w:rPr>
          <w:rFonts w:ascii="Palatino Linotype" w:hAnsi="Palatino Linotype"/>
          <w:sz w:val="28"/>
          <w:szCs w:val="28"/>
        </w:rPr>
        <w:t>25</w:t>
      </w:r>
      <w:r w:rsidR="00EF180E" w:rsidRPr="00B856CB">
        <w:rPr>
          <w:rFonts w:ascii="Palatino Linotype" w:hAnsi="Palatino Linotype"/>
          <w:sz w:val="28"/>
          <w:szCs w:val="28"/>
        </w:rPr>
        <w:t xml:space="preserve"> centimetres wide and </w:t>
      </w:r>
      <w:r w:rsidR="008D3641" w:rsidRPr="00B856CB">
        <w:rPr>
          <w:rFonts w:ascii="Palatino Linotype" w:hAnsi="Palatino Linotype"/>
          <w:sz w:val="28"/>
          <w:szCs w:val="28"/>
        </w:rPr>
        <w:t>90</w:t>
      </w:r>
      <w:r w:rsidR="00EF180E" w:rsidRPr="00B856CB">
        <w:rPr>
          <w:rFonts w:ascii="Palatino Linotype" w:hAnsi="Palatino Linotype"/>
          <w:sz w:val="28"/>
          <w:szCs w:val="28"/>
        </w:rPr>
        <w:t xml:space="preserve"> centimetres high, as shown in the diagram below.</w:t>
      </w:r>
    </w:p>
    <w:p w:rsidR="00EF180E" w:rsidRPr="00B856CB" w:rsidRDefault="008D3641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sz w:val="28"/>
          <w:szCs w:val="28"/>
        </w:rPr>
      </w:pPr>
      <w:r w:rsidRPr="00B856CB">
        <w:rPr>
          <w:rFonts w:ascii="Palatino Linotype" w:hAnsi="Palatino Linotype" w:cs="Arial"/>
          <w:noProof/>
          <w:sz w:val="28"/>
          <w:szCs w:val="28"/>
          <w:lang w:eastAsia="en-GB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309FC1A9" wp14:editId="7BD54B34">
                <wp:simplePos x="0" y="0"/>
                <wp:positionH relativeFrom="column">
                  <wp:posOffset>774700</wp:posOffset>
                </wp:positionH>
                <wp:positionV relativeFrom="paragraph">
                  <wp:posOffset>151765</wp:posOffset>
                </wp:positionV>
                <wp:extent cx="4028440" cy="1837055"/>
                <wp:effectExtent l="19050" t="19050" r="29210" b="10795"/>
                <wp:wrapNone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8440" cy="1837055"/>
                          <a:chOff x="0" y="0"/>
                          <a:chExt cx="4028452" cy="1837426"/>
                        </a:xfrm>
                      </wpg:grpSpPr>
                      <wps:wsp>
                        <wps:cNvPr id="49" name="Rectangle 49"/>
                        <wps:cNvSpPr/>
                        <wps:spPr>
                          <a:xfrm>
                            <a:off x="0" y="172528"/>
                            <a:ext cx="3761117" cy="166489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Straight Connector 50"/>
                        <wps:cNvCnPr/>
                        <wps:spPr>
                          <a:xfrm flipV="1">
                            <a:off x="0" y="0"/>
                            <a:ext cx="267419" cy="172528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Straight Connector 52"/>
                        <wps:cNvCnPr/>
                        <wps:spPr>
                          <a:xfrm flipV="1">
                            <a:off x="3761117" y="1664898"/>
                            <a:ext cx="267335" cy="172085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Straight Connector 53"/>
                        <wps:cNvCnPr/>
                        <wps:spPr>
                          <a:xfrm flipV="1">
                            <a:off x="3752491" y="0"/>
                            <a:ext cx="267419" cy="172528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Straight Connector 54"/>
                        <wps:cNvCnPr/>
                        <wps:spPr>
                          <a:xfrm flipV="1">
                            <a:off x="267419" y="0"/>
                            <a:ext cx="3749675" cy="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Straight Connector 55"/>
                        <wps:cNvCnPr/>
                        <wps:spPr>
                          <a:xfrm>
                            <a:off x="4019909" y="0"/>
                            <a:ext cx="8255" cy="166497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6" o:spid="_x0000_s1026" style="position:absolute;margin-left:61pt;margin-top:11.95pt;width:317.2pt;height:144.65pt;z-index:251746304" coordsize="40284,18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">
                <v:rect id="Rectangle 49" o:spid="_x0000_s1027" style="position:absolute;top:1725;width:37611;height:166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6PtsMA&#10;AADbAAAADwAAAGRycy9kb3ducmV2LnhtbESPQYvCMBSE7wv7H8Jb8CKaKrLU2lREWNabrAp6fDTP&#10;trR5qU3U+u/NguBxmJlvmHTZm0bcqHOVZQWTcQSCOLe64kLBYf8zikE4j6yxsUwKHuRgmX1+pJho&#10;e+c/uu18IQKEXYIKSu/bREqXl2TQjW1LHLyz7Qz6ILtC6g7vAW4aOY2ib2mw4rBQYkvrkvJ6dzUK&#10;TnT5HdL8cHHnaHo9bof1xMe1UoOvfrUA4an37/CrvdEKZnP4/xJ+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26PtsMAAADbAAAADwAAAAAAAAAAAAAAAACYAgAAZHJzL2Rv&#10;d25yZXYueG1sUEsFBgAAAAAEAAQA9QAAAIgDAAAAAA==&#10;" fillcolor="white [3201]" strokecolor="black [3213]" strokeweight="2pt"/>
                <v:line id="Straight Connector 50" o:spid="_x0000_s1028" style="position:absolute;flip:y;visibility:visible;mso-wrap-style:square" from="0,0" to="2674,1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5KSr0AAADbAAAADwAAAGRycy9kb3ducmV2LnhtbERPSwrCMBDdC94hjOBGNFVRtBpFREHR&#10;jZ8DDM3YFptJaaKttzcLweXj/ZfrxhTiTZXLLSsYDiIQxInVOacK7rd9fwbCeWSNhWVS8CEH61W7&#10;tcRY25ov9L76VIQQdjEqyLwvYyldkpFBN7AlceAetjLoA6xSqSusQ7gp5CiKptJgzqEhw5K2GSXP&#10;68socPQ6+7Lefuanx7jXHJPdfVJESnU7zWYBwlPj/+Kf+6AVTML68CX8ALn6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uuSkq9AAAA2wAAAA8AAAAAAAAAAAAAAAAAoQIA&#10;AGRycy9kb3ducmV2LnhtbFBLBQYAAAAABAAEAPkAAACLAwAAAAA=&#10;" strokecolor="black [3040]" strokeweight="2.25pt"/>
                <v:line id="Straight Connector 52" o:spid="_x0000_s1029" style="position:absolute;flip:y;visibility:visible;mso-wrap-style:square" from="37611,16648" to="40284,18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BxpsMAAADbAAAADwAAAGRycy9kb3ducmV2LnhtbESP3YrCMBSE74V9h3AWvBFNVVy0Nsoi&#10;Cit6Y9cHODSnP2xzUppo69tvBMHLYWa+YZJtb2pxp9ZVlhVMJxEI4szqigsF19/DeAnCeWSNtWVS&#10;8CAH283HIMFY244vdE99IQKEXYwKSu+bWEqXlWTQTWxDHLzctgZ9kG0hdYtdgJtazqLoSxqsOCyU&#10;2NCupOwvvRkFjm5n33S7x+qUz0f9MdtfF3Wk1PCz/16D8NT7d/jV/tEKFjN4fgk/QG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QwcabDAAAA2wAAAA8AAAAAAAAAAAAA&#10;AAAAoQIAAGRycy9kb3ducmV2LnhtbFBLBQYAAAAABAAEAPkAAACRAwAAAAA=&#10;" strokecolor="black [3040]" strokeweight="2.25pt"/>
                <v:line id="Straight Connector 53" o:spid="_x0000_s1030" style="position:absolute;flip:y;visibility:visible;mso-wrap-style:square" from="37524,0" to="40199,1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3zUPcIAAADbAAAADwAAAGRycy9kb3ducmV2LnhtbESP0YrCMBRE3wX/IVzBF9FURdFqFBEX&#10;XPTF6gdcmmtbbG5KE239+42w4OMwM2eY9bY1pXhR7QrLCsajCARxanXBmYLb9We4AOE8ssbSMil4&#10;k4PtpttZY6xtwxd6JT4TAcIuRgW591UspUtzMuhGtiIO3t3WBn2QdSZ1jU2Am1JOomguDRYcFnKs&#10;aJ9T+kieRoGj59lXzf69PN2ng/Y3PdxmZaRUv9fuViA8tf4b/m8ftYLZFD5fwg+Qm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3zUPcIAAADbAAAADwAAAAAAAAAAAAAA&#10;AAChAgAAZHJzL2Rvd25yZXYueG1sUEsFBgAAAAAEAAQA+QAAAJADAAAAAA==&#10;" strokecolor="black [3040]" strokeweight="2.25pt"/>
                <v:line id="Straight Connector 54" o:spid="_x0000_s1031" style="position:absolute;flip:y;visibility:visible;mso-wrap-style:square" from="2674,0" to="4017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VMScUAAADbAAAADwAAAGRycy9kb3ducmV2LnhtbESP3WrCQBSE7wu+w3IEb4rZVGvRNKsU&#10;acHS3lTzAIfsyQ/Nng3ZNT9v7wqFXg4z8w2THkbTiJ46V1tW8BTFIIhzq2suFWSXj+UWhPPIGhvL&#10;pGAiB4f97CHFRNuBf6g/+1IECLsEFVTet4mULq/IoItsSxy8wnYGfZBdKXWHQ4CbRq7i+EUarDks&#10;VNjSsaL893w1Chxdv307HKfdV7F+HD/z92zTxEot5uPbKwhPo/8P/7VPWsHmGe5fwg+Q+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JVMScUAAADbAAAADwAAAAAAAAAA&#10;AAAAAAChAgAAZHJzL2Rvd25yZXYueG1sUEsFBgAAAAAEAAQA+QAAAJMDAAAAAA==&#10;" strokecolor="black [3040]" strokeweight="2.25pt"/>
                <v:line id="Straight Connector 55" o:spid="_x0000_s1032" style="position:absolute;visibility:visible;mso-wrap-style:square" from="40199,0" to="40281,16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BxuMMAAADbAAAADwAAAGRycy9kb3ducmV2LnhtbESPQWsCMRSE7wX/Q3hCbzWrVZHVKNJi&#10;aY/VBT0+Ns/N4uZlSeK67a83hYLHYWa+YVab3jaiIx9qxwrGowwEcel0zZWC4rB7WYAIEVlj45gU&#10;/FCAzXrwtMJcuxt/U7ePlUgQDjkqMDG2uZShNGQxjFxLnLyz8xZjkr6S2uMtwW0jJ1k2lxZrTgsG&#10;W3ozVF72V6vg9GGK8r3yX9Njdpp0/Hrxv1go9Tzst0sQkfr4CP+3P7WC2Qz+vqQf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6AcbjDAAAA2wAAAA8AAAAAAAAAAAAA&#10;AAAAoQIAAGRycy9kb3ducmV2LnhtbFBLBQYAAAAABAAEAPkAAACRAwAAAAA=&#10;" strokecolor="black [3040]" strokeweight="2.25pt"/>
              </v:group>
            </w:pict>
          </mc:Fallback>
        </mc:AlternateContent>
      </w: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sz w:val="28"/>
          <w:szCs w:val="28"/>
        </w:rPr>
      </w:pPr>
    </w:p>
    <w:p w:rsidR="00EF180E" w:rsidRPr="00B856CB" w:rsidRDefault="008D3641" w:rsidP="008D3641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sz w:val="28"/>
          <w:szCs w:val="28"/>
        </w:rPr>
      </w:pPr>
      <w:r w:rsidRPr="00B856CB">
        <w:rPr>
          <w:rFonts w:ascii="Palatino Linotype" w:hAnsi="Palatino Linotype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0B30FCA" wp14:editId="307182A3">
                <wp:simplePos x="0" y="0"/>
                <wp:positionH relativeFrom="column">
                  <wp:posOffset>4779010</wp:posOffset>
                </wp:positionH>
                <wp:positionV relativeFrom="paragraph">
                  <wp:posOffset>46990</wp:posOffset>
                </wp:positionV>
                <wp:extent cx="2374265" cy="1403985"/>
                <wp:effectExtent l="0" t="0" r="0" b="0"/>
                <wp:wrapNone/>
                <wp:docPr id="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7FA" w:rsidRPr="00B856CB" w:rsidRDefault="007647FA" w:rsidP="008D3641">
                            <w:pPr>
                              <w:rPr>
                                <w:rFonts w:ascii="Palatino Linotype" w:hAnsi="Palatino Linotype"/>
                                <w:sz w:val="28"/>
                              </w:rPr>
                            </w:pPr>
                            <w:r w:rsidRPr="00B856CB">
                              <w:rPr>
                                <w:rFonts w:ascii="Palatino Linotype" w:hAnsi="Palatino Linotype"/>
                                <w:sz w:val="28"/>
                              </w:rPr>
                              <w:t>90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376.3pt;margin-top:3.7pt;width:186.95pt;height:110.55pt;z-index:25175244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" filled="f" stroked="f">
                <v:textbox style="mso-fit-shape-to-text:t">
                  <w:txbxContent>
                    <w:p w:rsidR="007647FA" w:rsidRPr="00B856CB" w:rsidRDefault="007647FA" w:rsidP="008D3641">
                      <w:pPr>
                        <w:rPr>
                          <w:rFonts w:ascii="Palatino Linotype" w:hAnsi="Palatino Linotype"/>
                          <w:sz w:val="28"/>
                        </w:rPr>
                      </w:pPr>
                      <w:r w:rsidRPr="00B856CB">
                        <w:rPr>
                          <w:rFonts w:ascii="Palatino Linotype" w:hAnsi="Palatino Linotype"/>
                          <w:sz w:val="28"/>
                        </w:rPr>
                        <w:t>90 cm</w:t>
                      </w:r>
                    </w:p>
                  </w:txbxContent>
                </v:textbox>
              </v:shape>
            </w:pict>
          </mc:Fallback>
        </mc:AlternateContent>
      </w: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sz w:val="28"/>
          <w:szCs w:val="28"/>
        </w:rPr>
      </w:pP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sz w:val="28"/>
          <w:szCs w:val="28"/>
        </w:rPr>
      </w:pPr>
    </w:p>
    <w:p w:rsidR="00EF180E" w:rsidRPr="00B856CB" w:rsidRDefault="008D3641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sz w:val="28"/>
          <w:szCs w:val="28"/>
        </w:rPr>
      </w:pPr>
      <w:r w:rsidRPr="00B856CB">
        <w:rPr>
          <w:rFonts w:ascii="Palatino Linotype" w:hAnsi="Palatino Linotype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DAD8148" wp14:editId="5445675E">
                <wp:simplePos x="0" y="0"/>
                <wp:positionH relativeFrom="column">
                  <wp:posOffset>4671695</wp:posOffset>
                </wp:positionH>
                <wp:positionV relativeFrom="paragraph">
                  <wp:posOffset>3175</wp:posOffset>
                </wp:positionV>
                <wp:extent cx="2374265" cy="1403985"/>
                <wp:effectExtent l="0" t="0" r="0" b="0"/>
                <wp:wrapNone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7FA" w:rsidRPr="00B856CB" w:rsidRDefault="007647FA" w:rsidP="008D3641">
                            <w:pPr>
                              <w:rPr>
                                <w:rFonts w:ascii="Palatino Linotype" w:hAnsi="Palatino Linotype"/>
                                <w:sz w:val="28"/>
                              </w:rPr>
                            </w:pPr>
                            <w:r w:rsidRPr="00B856CB">
                              <w:rPr>
                                <w:rFonts w:ascii="Palatino Linotype" w:hAnsi="Palatino Linotype"/>
                                <w:sz w:val="28"/>
                              </w:rPr>
                              <w:t>25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367.85pt;margin-top:.25pt;width:186.95pt;height:110.55pt;z-index:25175040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" filled="f" stroked="f">
                <v:textbox style="mso-fit-shape-to-text:t">
                  <w:txbxContent>
                    <w:p w:rsidR="007647FA" w:rsidRPr="00B856CB" w:rsidRDefault="007647FA" w:rsidP="008D3641">
                      <w:pPr>
                        <w:rPr>
                          <w:rFonts w:ascii="Palatino Linotype" w:hAnsi="Palatino Linotype"/>
                          <w:sz w:val="28"/>
                        </w:rPr>
                      </w:pPr>
                      <w:r w:rsidRPr="00B856CB">
                        <w:rPr>
                          <w:rFonts w:ascii="Palatino Linotype" w:hAnsi="Palatino Linotype"/>
                          <w:sz w:val="28"/>
                        </w:rPr>
                        <w:t>25 cm</w:t>
                      </w:r>
                    </w:p>
                  </w:txbxContent>
                </v:textbox>
              </v:shape>
            </w:pict>
          </mc:Fallback>
        </mc:AlternateContent>
      </w:r>
      <w:r w:rsidRPr="00B856CB">
        <w:rPr>
          <w:rFonts w:ascii="Palatino Linotype" w:hAnsi="Palatino Linotype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59B748B" wp14:editId="37D2A17C">
                <wp:simplePos x="0" y="0"/>
                <wp:positionH relativeFrom="column">
                  <wp:posOffset>2181860</wp:posOffset>
                </wp:positionH>
                <wp:positionV relativeFrom="paragraph">
                  <wp:posOffset>222250</wp:posOffset>
                </wp:positionV>
                <wp:extent cx="2374265" cy="1403985"/>
                <wp:effectExtent l="0" t="0" r="0" b="0"/>
                <wp:wrapNone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7FA" w:rsidRPr="00B856CB" w:rsidRDefault="007647FA" w:rsidP="008D3641">
                            <w:pPr>
                              <w:rPr>
                                <w:rFonts w:ascii="Palatino Linotype" w:hAnsi="Palatino Linotype"/>
                                <w:sz w:val="28"/>
                              </w:rPr>
                            </w:pPr>
                            <w:r w:rsidRPr="00B856CB">
                              <w:rPr>
                                <w:rFonts w:ascii="Palatino Linotype" w:hAnsi="Palatino Linotype"/>
                                <w:sz w:val="28"/>
                              </w:rPr>
                              <w:t>180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71.8pt;margin-top:17.5pt;width:186.95pt;height:110.55pt;z-index:2517483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" filled="f" stroked="f">
                <v:textbox style="mso-fit-shape-to-text:t">
                  <w:txbxContent>
                    <w:p w:rsidR="007647FA" w:rsidRPr="00B856CB" w:rsidRDefault="007647FA" w:rsidP="008D3641">
                      <w:pPr>
                        <w:rPr>
                          <w:rFonts w:ascii="Palatino Linotype" w:hAnsi="Palatino Linotype"/>
                          <w:sz w:val="28"/>
                        </w:rPr>
                      </w:pPr>
                      <w:r w:rsidRPr="00B856CB">
                        <w:rPr>
                          <w:rFonts w:ascii="Palatino Linotype" w:hAnsi="Palatino Linotype"/>
                          <w:sz w:val="28"/>
                        </w:rPr>
                        <w:t>180 cm</w:t>
                      </w:r>
                    </w:p>
                  </w:txbxContent>
                </v:textbox>
              </v:shape>
            </w:pict>
          </mc:Fallback>
        </mc:AlternateContent>
      </w:r>
    </w:p>
    <w:p w:rsid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</w:r>
    </w:p>
    <w:p w:rsidR="00EF180E" w:rsidRPr="00B856CB" w:rsidRDefault="00B856CB" w:rsidP="00A3447C">
      <w:pPr>
        <w:pStyle w:val="Maths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ab/>
      </w:r>
      <w:r w:rsidR="00EF180E" w:rsidRPr="00B856CB">
        <w:rPr>
          <w:rFonts w:ascii="Palatino Linotype" w:hAnsi="Palatino Linotype"/>
          <w:sz w:val="28"/>
          <w:szCs w:val="28"/>
        </w:rPr>
        <w:t xml:space="preserve">Find the surface area of the cuboid shown.  </w:t>
      </w:r>
      <w:r w:rsidR="00EF180E" w:rsidRPr="00B856CB">
        <w:rPr>
          <w:rFonts w:ascii="Palatino Linotype" w:hAnsi="Palatino Linotype"/>
          <w:sz w:val="28"/>
          <w:szCs w:val="28"/>
        </w:rPr>
        <w:tab/>
      </w: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rPr>
          <w:rFonts w:ascii="Palatino Linotype" w:hAnsi="Palatino Linotype" w:cs="Arial"/>
          <w:b/>
          <w:sz w:val="28"/>
          <w:szCs w:val="28"/>
        </w:rPr>
      </w:pPr>
    </w:p>
    <w:p w:rsidR="00B856CB" w:rsidRDefault="00B856CB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B856CB" w:rsidRDefault="00B856CB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B856CB" w:rsidRDefault="00B856CB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B856CB" w:rsidRDefault="00B856CB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B856CB" w:rsidRDefault="00B856CB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B856CB" w:rsidRDefault="00B856CB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B856CB" w:rsidRDefault="00B856CB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B856CB" w:rsidRDefault="00B856CB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B856CB" w:rsidRDefault="00B856CB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B856CB" w:rsidRDefault="00B856CB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B856CB" w:rsidRDefault="00B856CB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B856CB" w:rsidRDefault="00B856CB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lastRenderedPageBreak/>
        <w:t>10</w:t>
      </w:r>
      <w:r w:rsidRPr="00B856CB">
        <w:rPr>
          <w:rFonts w:ascii="Palatino Linotype" w:hAnsi="Palatino Linotype"/>
          <w:sz w:val="28"/>
          <w:szCs w:val="28"/>
        </w:rPr>
        <w:tab/>
        <w:t xml:space="preserve">A </w:t>
      </w:r>
      <w:r w:rsidR="008B1B8B" w:rsidRPr="00B856CB">
        <w:rPr>
          <w:rFonts w:ascii="Palatino Linotype" w:hAnsi="Palatino Linotype"/>
          <w:sz w:val="28"/>
          <w:szCs w:val="28"/>
        </w:rPr>
        <w:t>company has a large container in the shape of a triangular prism.</w:t>
      </w: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  <w:t>The area of</w:t>
      </w:r>
      <w:r w:rsidR="008B1B8B" w:rsidRPr="00B856CB">
        <w:rPr>
          <w:rFonts w:ascii="Palatino Linotype" w:hAnsi="Palatino Linotype"/>
          <w:sz w:val="28"/>
          <w:szCs w:val="28"/>
        </w:rPr>
        <w:t xml:space="preserve"> the base of the container is 13</w:t>
      </w:r>
      <w:r w:rsidRPr="00B856CB">
        <w:rPr>
          <w:rFonts w:ascii="Palatino Linotype" w:hAnsi="Palatino Linotype"/>
          <w:sz w:val="28"/>
          <w:szCs w:val="28"/>
        </w:rPr>
        <w:t xml:space="preserve"> square metres.  </w:t>
      </w: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  <w:t xml:space="preserve">The height of the container is </w:t>
      </w:r>
      <w:r w:rsidR="008B1B8B" w:rsidRPr="00B856CB">
        <w:rPr>
          <w:rFonts w:ascii="Palatino Linotype" w:hAnsi="Palatino Linotype"/>
          <w:sz w:val="28"/>
          <w:szCs w:val="28"/>
        </w:rPr>
        <w:t>26.7</w:t>
      </w:r>
      <w:r w:rsidRPr="00B856CB">
        <w:rPr>
          <w:rFonts w:ascii="Palatino Linotype" w:hAnsi="Palatino Linotype"/>
          <w:sz w:val="28"/>
          <w:szCs w:val="28"/>
        </w:rPr>
        <w:t xml:space="preserve"> metres.</w:t>
      </w:r>
    </w:p>
    <w:p w:rsidR="008B1B8B" w:rsidRPr="00B856CB" w:rsidRDefault="008B1B8B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8B1B8B" w:rsidRPr="00B856CB" w:rsidRDefault="008B1B8B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noProof/>
          <w:sz w:val="28"/>
          <w:szCs w:val="28"/>
          <w:lang w:eastAsia="en-GB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2689D33D" wp14:editId="10797FB0">
                <wp:simplePos x="0" y="0"/>
                <wp:positionH relativeFrom="column">
                  <wp:posOffset>904875</wp:posOffset>
                </wp:positionH>
                <wp:positionV relativeFrom="paragraph">
                  <wp:posOffset>281305</wp:posOffset>
                </wp:positionV>
                <wp:extent cx="3320415" cy="2328545"/>
                <wp:effectExtent l="19050" t="19050" r="13335" b="14605"/>
                <wp:wrapNone/>
                <wp:docPr id="289" name="Group 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0415" cy="2328545"/>
                          <a:chOff x="0" y="0"/>
                          <a:chExt cx="3320607" cy="2329132"/>
                        </a:xfrm>
                      </wpg:grpSpPr>
                      <wps:wsp>
                        <wps:cNvPr id="61" name="Right Triangle 61"/>
                        <wps:cNvSpPr/>
                        <wps:spPr>
                          <a:xfrm>
                            <a:off x="0" y="629728"/>
                            <a:ext cx="741872" cy="1699404"/>
                          </a:xfrm>
                          <a:prstGeom prst="rtTriangl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Straight Connector 62"/>
                        <wps:cNvCnPr/>
                        <wps:spPr>
                          <a:xfrm flipV="1">
                            <a:off x="0" y="0"/>
                            <a:ext cx="2579299" cy="629728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Straight Connector 63"/>
                        <wps:cNvCnPr/>
                        <wps:spPr>
                          <a:xfrm flipV="1">
                            <a:off x="741872" y="1699404"/>
                            <a:ext cx="2578735" cy="62928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8" name="Straight Connector 288"/>
                        <wps:cNvCnPr/>
                        <wps:spPr>
                          <a:xfrm>
                            <a:off x="2579299" y="0"/>
                            <a:ext cx="741045" cy="169926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9" o:spid="_x0000_s1026" style="position:absolute;margin-left:71.25pt;margin-top:22.15pt;width:261.45pt;height:183.35pt;z-index:251758592" coordsize="33206,23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">
                <v:shape id="Right Triangle 61" o:spid="_x0000_s1027" type="#_x0000_t6" style="position:absolute;top:6297;width:7418;height:169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8zOcIA&#10;AADbAAAADwAAAGRycy9kb3ducmV2LnhtbESPQWsCMRSE7wX/Q3iCt5rVg5StUYooVATBXaHX183r&#10;JnXzsiSprv/eFAo9DjPzDbNcD64TVwrRelYwmxYgiBuvLbcKzvXu+QVETMgaO8+k4E4R1qvR0xJL&#10;7W98omuVWpEhHEtUYFLqSyljY8hhnPqeOHtfPjhMWYZW6oC3DHednBfFQjq0nBcM9rQx1FyqH6eg&#10;svXn/FR/HC1itR8OYRvN91mpyXh4ewWRaEj/4b/2u1awmMHvl/wD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7zM5wgAAANsAAAAPAAAAAAAAAAAAAAAAAJgCAABkcnMvZG93&#10;bnJldi54bWxQSwUGAAAAAAQABAD1AAAAhwMAAAAA&#10;" fillcolor="white [3201]" strokecolor="black [3213]" strokeweight="2pt"/>
                <v:line id="Straight Connector 62" o:spid="_x0000_s1028" style="position:absolute;flip:y;visibility:visible;mso-wrap-style:square" from="0,0" to="25792,6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6iycYAAADbAAAADwAAAGRycy9kb3ducmV2LnhtbESPS2vDMBCE74X8B7GB3hrZPpjiRgl5&#10;UBJoKTRNDrkt1sY2sVaOpfrRX18VCjkOM/MNM18OphYdta6yrCCeRSCIc6srLhQcv16fnkE4j6yx&#10;tkwKRnKwXEwe5php2/MndQdfiABhl6GC0vsmk9LlJRl0M9sQB+9iW4M+yLaQusU+wE0tkyhKpcGK&#10;w0KJDW1Kyq+Hb6MAm/efPL3tVvvRXPv1eRe/fWxPSj1Oh9ULCE+Dv4f/23utIE3g70v4AX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/uosnGAAAA2wAAAA8AAAAAAAAA&#10;AAAAAAAAoQIAAGRycy9kb3ducmV2LnhtbFBLBQYAAAAABAAEAPkAAACUAwAAAAA=&#10;" strokecolor="black [3213]" strokeweight="2.25pt"/>
                <v:line id="Straight Connector 63" o:spid="_x0000_s1029" style="position:absolute;flip:y;visibility:visible;mso-wrap-style:square" from="7418,16994" to="33206,23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IHUsUAAADbAAAADwAAAGRycy9kb3ducmV2LnhtbESPQWvCQBSE70L/w/IK3nSjhSCpq9iW&#10;oqAIpvXg7ZF9TYLZtzG7muivdwWhx2FmvmGm885U4kKNKy0rGA0jEMSZ1SXnCn5/vgcTEM4ja6ws&#10;k4IrOZjPXnpTTLRteUeX1OciQNglqKDwvk6kdFlBBt3Q1sTB+7ONQR9kk0vdYBvgppLjKIqlwZLD&#10;QoE1fRaUHdOzUYD15pbFp+VidTXH9uOwHK23X3ul+q/d4h2Ep87/h5/tlVYQv8HjS/gBcn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KIHUsUAAADbAAAADwAAAAAAAAAA&#10;AAAAAAChAgAAZHJzL2Rvd25yZXYueG1sUEsFBgAAAAAEAAQA+QAAAJMDAAAAAA==&#10;" strokecolor="black [3213]" strokeweight="2.25pt"/>
                <v:line id="Straight Connector 288" o:spid="_x0000_s1030" style="position:absolute;visibility:visible;mso-wrap-style:square" from="25792,0" to="33203,169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Zv88IAAADcAAAADwAAAGRycy9kb3ducmV2LnhtbERPy4rCMBTdD/gP4QqzG1NdzJRqFCkU&#10;CjJTfCxcXpprU2xuShNr5+8niwGXh/Pe7CbbiZEG3zpWsFwkIIhrp1tuFFzOxUcKwgdkjZ1jUvBL&#10;Hnbb2dsGM+2efKTxFBoRQ9hnqMCE0GdS+tqQRb9wPXHkbm6wGCIcGqkHfMZw28lVknxKiy3HBoM9&#10;5Ybq++lhFTRX0vZwKauv8Xu83au8SH5ModT7fNqvQQSawkv87y61glUa18Yz8QjI7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NZv88IAAADcAAAADwAAAAAAAAAAAAAA&#10;AAChAgAAZHJzL2Rvd25yZXYueG1sUEsFBgAAAAAEAAQA+QAAAJADAAAAAA==&#10;" strokecolor="black [3213]" strokeweight="2.25pt"/>
              </v:group>
            </w:pict>
          </mc:Fallback>
        </mc:AlternateContent>
      </w: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sz w:val="28"/>
          <w:szCs w:val="28"/>
        </w:rPr>
      </w:pPr>
      <w:r w:rsidRPr="00B856CB">
        <w:rPr>
          <w:rFonts w:ascii="Palatino Linotype" w:hAnsi="Palatino Linotype" w:cs="Arial"/>
          <w:sz w:val="28"/>
          <w:szCs w:val="28"/>
        </w:rPr>
        <w:tab/>
      </w: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sz w:val="28"/>
          <w:szCs w:val="28"/>
        </w:rPr>
      </w:pP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sz w:val="28"/>
          <w:szCs w:val="28"/>
        </w:rPr>
      </w:pPr>
    </w:p>
    <w:p w:rsidR="00EF180E" w:rsidRPr="00B856CB" w:rsidRDefault="008B1B8B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sz w:val="28"/>
          <w:szCs w:val="28"/>
        </w:rPr>
      </w:pPr>
      <w:r w:rsidRPr="00B856CB">
        <w:rPr>
          <w:rFonts w:ascii="Palatino Linotype" w:hAnsi="Palatino Linotype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0244314" wp14:editId="2A2E1C53">
                <wp:simplePos x="0" y="0"/>
                <wp:positionH relativeFrom="column">
                  <wp:posOffset>906721</wp:posOffset>
                </wp:positionH>
                <wp:positionV relativeFrom="paragraph">
                  <wp:posOffset>248169</wp:posOffset>
                </wp:positionV>
                <wp:extent cx="2374265" cy="1403985"/>
                <wp:effectExtent l="0" t="0" r="0" b="0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7FA" w:rsidRPr="00B856CB" w:rsidRDefault="007647FA" w:rsidP="008B1B8B">
                            <w:pPr>
                              <w:rPr>
                                <w:rFonts w:ascii="Palatino Linotype" w:hAnsi="Palatino Linotype"/>
                                <w:sz w:val="28"/>
                              </w:rPr>
                            </w:pPr>
                            <w:r w:rsidRPr="00B856CB">
                              <w:rPr>
                                <w:rFonts w:ascii="Palatino Linotype" w:hAnsi="Palatino Linotype"/>
                                <w:sz w:val="28"/>
                              </w:rPr>
                              <w:t>13 m</w:t>
                            </w:r>
                            <w:r w:rsidRPr="00B856CB">
                              <w:rPr>
                                <w:rFonts w:ascii="Palatino Linotype" w:hAnsi="Palatino Linotype"/>
                                <w:sz w:val="28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71.4pt;margin-top:19.55pt;width:186.95pt;height:110.55pt;z-index:2517626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" filled="f" stroked="f">
                <v:textbox style="mso-fit-shape-to-text:t">
                  <w:txbxContent>
                    <w:p w:rsidR="007647FA" w:rsidRPr="00B856CB" w:rsidRDefault="007647FA" w:rsidP="008B1B8B">
                      <w:pPr>
                        <w:rPr>
                          <w:rFonts w:ascii="Palatino Linotype" w:hAnsi="Palatino Linotype"/>
                          <w:sz w:val="28"/>
                        </w:rPr>
                      </w:pPr>
                      <w:r w:rsidRPr="00B856CB">
                        <w:rPr>
                          <w:rFonts w:ascii="Palatino Linotype" w:hAnsi="Palatino Linotype"/>
                          <w:sz w:val="28"/>
                        </w:rPr>
                        <w:t>13 m</w:t>
                      </w:r>
                      <w:r w:rsidRPr="00B856CB">
                        <w:rPr>
                          <w:rFonts w:ascii="Palatino Linotype" w:hAnsi="Palatino Linotype"/>
                          <w:sz w:val="28"/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EF180E" w:rsidRPr="00B856CB" w:rsidRDefault="008B1B8B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sz w:val="28"/>
          <w:szCs w:val="28"/>
        </w:rPr>
      </w:pPr>
      <w:r w:rsidRPr="00B856CB">
        <w:rPr>
          <w:rFonts w:ascii="Palatino Linotype" w:hAnsi="Palatino Linotype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6016F9F" wp14:editId="40240DF0">
                <wp:simplePos x="0" y="0"/>
                <wp:positionH relativeFrom="column">
                  <wp:posOffset>2679029</wp:posOffset>
                </wp:positionH>
                <wp:positionV relativeFrom="paragraph">
                  <wp:posOffset>216727</wp:posOffset>
                </wp:positionV>
                <wp:extent cx="2374265" cy="1403985"/>
                <wp:effectExtent l="0" t="0" r="0" b="0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7FA" w:rsidRPr="00B856CB" w:rsidRDefault="007647FA" w:rsidP="008B1B8B">
                            <w:pPr>
                              <w:rPr>
                                <w:rFonts w:ascii="Palatino Linotype" w:hAnsi="Palatino Linotype"/>
                                <w:sz w:val="28"/>
                              </w:rPr>
                            </w:pPr>
                            <w:r w:rsidRPr="00B856CB">
                              <w:rPr>
                                <w:rFonts w:ascii="Palatino Linotype" w:hAnsi="Palatino Linotype"/>
                                <w:sz w:val="28"/>
                              </w:rPr>
                              <w:t>26.7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10.95pt;margin-top:17.05pt;width:186.95pt;height:110.55pt;z-index:2517606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" filled="f" stroked="f">
                <v:textbox style="mso-fit-shape-to-text:t">
                  <w:txbxContent>
                    <w:p w:rsidR="007647FA" w:rsidRPr="00B856CB" w:rsidRDefault="007647FA" w:rsidP="008B1B8B">
                      <w:pPr>
                        <w:rPr>
                          <w:rFonts w:ascii="Palatino Linotype" w:hAnsi="Palatino Linotype"/>
                          <w:sz w:val="28"/>
                        </w:rPr>
                      </w:pPr>
                      <w:r w:rsidRPr="00B856CB">
                        <w:rPr>
                          <w:rFonts w:ascii="Palatino Linotype" w:hAnsi="Palatino Linotype"/>
                          <w:sz w:val="28"/>
                        </w:rPr>
                        <w:t>26.7 m</w:t>
                      </w:r>
                    </w:p>
                  </w:txbxContent>
                </v:textbox>
              </v:shape>
            </w:pict>
          </mc:Fallback>
        </mc:AlternateContent>
      </w: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rPr>
          <w:rFonts w:ascii="Palatino Linotype" w:hAnsi="Palatino Linotype" w:cs="Arial"/>
          <w:sz w:val="28"/>
          <w:szCs w:val="28"/>
        </w:rPr>
      </w:pP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sz w:val="28"/>
          <w:szCs w:val="28"/>
        </w:rPr>
      </w:pPr>
      <w:r w:rsidRPr="00B856CB">
        <w:rPr>
          <w:rFonts w:ascii="Palatino Linotype" w:hAnsi="Palatino Linotype" w:cs="Arial"/>
          <w:sz w:val="28"/>
          <w:szCs w:val="28"/>
        </w:rPr>
        <w:tab/>
      </w: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  <w:t xml:space="preserve"> </w:t>
      </w: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  <w:t>Calculate the volume of the container.</w:t>
      </w:r>
      <w:r w:rsidRPr="00B856CB">
        <w:rPr>
          <w:rFonts w:ascii="Palatino Linotype" w:hAnsi="Palatino Linotype"/>
          <w:sz w:val="28"/>
          <w:szCs w:val="28"/>
        </w:rPr>
        <w:tab/>
      </w: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rPr>
          <w:rFonts w:ascii="Palatino Linotype" w:hAnsi="Palatino Linotype" w:cs="Arial"/>
          <w:sz w:val="28"/>
          <w:szCs w:val="28"/>
        </w:rPr>
      </w:pP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br w:type="page"/>
      </w:r>
      <w:r w:rsidRPr="00B856CB">
        <w:rPr>
          <w:rFonts w:ascii="Palatino Linotype" w:hAnsi="Palatino Linotype"/>
          <w:sz w:val="28"/>
          <w:szCs w:val="28"/>
        </w:rPr>
        <w:lastRenderedPageBreak/>
        <w:t>11</w:t>
      </w:r>
      <w:r w:rsidRPr="00B856CB">
        <w:rPr>
          <w:rFonts w:ascii="Palatino Linotype" w:hAnsi="Palatino Linotype"/>
          <w:sz w:val="28"/>
          <w:szCs w:val="28"/>
        </w:rPr>
        <w:tab/>
      </w:r>
      <w:r w:rsidR="008B1B8B" w:rsidRPr="00B856CB">
        <w:rPr>
          <w:rFonts w:ascii="Palatino Linotype" w:hAnsi="Palatino Linotype"/>
          <w:sz w:val="28"/>
          <w:szCs w:val="28"/>
        </w:rPr>
        <w:t>Jeremy’s Cake Shop wants a new design for the window</w:t>
      </w:r>
      <w:r w:rsidRPr="00B856CB">
        <w:rPr>
          <w:rFonts w:ascii="Palatino Linotype" w:hAnsi="Palatino Linotype"/>
          <w:sz w:val="28"/>
          <w:szCs w:val="28"/>
        </w:rPr>
        <w:t xml:space="preserve">. </w:t>
      </w:r>
    </w:p>
    <w:p w:rsidR="00EF180E" w:rsidRPr="00B856CB" w:rsidRDefault="008B1B8B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  <w:t>Part of the design for the window</w:t>
      </w:r>
      <w:r w:rsidR="00EF180E" w:rsidRPr="00B856CB">
        <w:rPr>
          <w:rFonts w:ascii="Palatino Linotype" w:hAnsi="Palatino Linotype"/>
          <w:sz w:val="28"/>
          <w:szCs w:val="28"/>
        </w:rPr>
        <w:t xml:space="preserve"> is shown below.</w:t>
      </w: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  <w:t xml:space="preserve">Complete this shape so that it has rotational symmetry of order </w:t>
      </w:r>
      <w:r w:rsidR="008B1B8B" w:rsidRPr="00B856CB">
        <w:rPr>
          <w:rFonts w:ascii="Palatino Linotype" w:hAnsi="Palatino Linotype"/>
          <w:sz w:val="28"/>
          <w:szCs w:val="28"/>
        </w:rPr>
        <w:t>2</w:t>
      </w:r>
      <w:r w:rsidRPr="00B856CB">
        <w:rPr>
          <w:rFonts w:ascii="Palatino Linotype" w:hAnsi="Palatino Linotype"/>
          <w:sz w:val="28"/>
          <w:szCs w:val="28"/>
        </w:rPr>
        <w:t>, about 0.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F180E" w:rsidRPr="00B856CB" w:rsidTr="002B3B7D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</w:tr>
      <w:tr w:rsidR="00EF180E" w:rsidRPr="00B856CB" w:rsidTr="002B3B7D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180E" w:rsidRPr="00B856CB" w:rsidRDefault="00EF180E" w:rsidP="002B3B7D">
            <w:pPr>
              <w:spacing w:line="240" w:lineRule="auto"/>
              <w:rPr>
                <w:rFonts w:ascii="Palatino Linotype" w:eastAsia="Calibri" w:hAnsi="Palatino Linotype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</w:tr>
      <w:tr w:rsidR="00EF180E" w:rsidRPr="00B856CB" w:rsidTr="002B3B7D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</w:tr>
      <w:tr w:rsidR="00EF180E" w:rsidRPr="00B856CB" w:rsidTr="002B3B7D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3F3B15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  <w:r w:rsidRPr="00B856CB">
              <w:rPr>
                <w:rFonts w:ascii="Palatino Linotype" w:hAnsi="Palatino Linotype" w:cs="Arial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2378E99" wp14:editId="68665853">
                      <wp:simplePos x="0" y="0"/>
                      <wp:positionH relativeFrom="column">
                        <wp:posOffset>-48871</wp:posOffset>
                      </wp:positionH>
                      <wp:positionV relativeFrom="paragraph">
                        <wp:posOffset>6266</wp:posOffset>
                      </wp:positionV>
                      <wp:extent cx="0" cy="362310"/>
                      <wp:effectExtent l="19050" t="0" r="19050" b="0"/>
                      <wp:wrapNone/>
                      <wp:docPr id="253" name="Straight Connector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231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53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85pt,.5pt" to="-3.8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" strokecolor="black [3213]" strokeweight="3pt"/>
                  </w:pict>
                </mc:Fallback>
              </mc:AlternateContent>
            </w:r>
            <w:r w:rsidRPr="00B856CB">
              <w:rPr>
                <w:rFonts w:ascii="Palatino Linotype" w:hAnsi="Palatino Linotype" w:cs="Arial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95752B3" wp14:editId="660C821B">
                      <wp:simplePos x="0" y="0"/>
                      <wp:positionH relativeFrom="column">
                        <wp:posOffset>-48871</wp:posOffset>
                      </wp:positionH>
                      <wp:positionV relativeFrom="paragraph">
                        <wp:posOffset>6266</wp:posOffset>
                      </wp:positionV>
                      <wp:extent cx="1423358" cy="0"/>
                      <wp:effectExtent l="0" t="19050" r="5715" b="19050"/>
                      <wp:wrapNone/>
                      <wp:docPr id="252" name="Straight Connector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3358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52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.5pt" to="108.2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" strokecolor="black [3213]" strokeweight="3pt"/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3F3B15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  <w:r w:rsidRPr="00B856CB">
              <w:rPr>
                <w:rFonts w:ascii="Palatino Linotype" w:hAnsi="Palatino Linotype" w:cs="Arial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8E820ED" wp14:editId="4C43D2C7">
                      <wp:simplePos x="0" y="0"/>
                      <wp:positionH relativeFrom="column">
                        <wp:posOffset>-66016</wp:posOffset>
                      </wp:positionH>
                      <wp:positionV relativeFrom="paragraph">
                        <wp:posOffset>6266</wp:posOffset>
                      </wp:positionV>
                      <wp:extent cx="0" cy="724619"/>
                      <wp:effectExtent l="19050" t="0" r="19050" b="18415"/>
                      <wp:wrapNone/>
                      <wp:docPr id="255" name="Straight Connector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24619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55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pt,.5pt" to="-5.2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" strokecolor="black [3213]" strokeweight="3pt"/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</w:tr>
      <w:tr w:rsidR="00EF180E" w:rsidRPr="00B856CB" w:rsidTr="002B3B7D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3F3B15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  <w:r w:rsidRPr="00B856CB">
              <w:rPr>
                <w:rFonts w:ascii="Palatino Linotype" w:hAnsi="Palatino Linotype" w:cs="Arial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0F9FC59" wp14:editId="7152DD49">
                      <wp:simplePos x="0" y="0"/>
                      <wp:positionH relativeFrom="column">
                        <wp:posOffset>-48871</wp:posOffset>
                      </wp:positionH>
                      <wp:positionV relativeFrom="paragraph">
                        <wp:posOffset>1821</wp:posOffset>
                      </wp:positionV>
                      <wp:extent cx="345057" cy="0"/>
                      <wp:effectExtent l="0" t="19050" r="17145" b="19050"/>
                      <wp:wrapNone/>
                      <wp:docPr id="254" name="Straight Connector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5057" cy="0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54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85pt,.15pt" to="23.3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" strokecolor="black [3040]" strokeweight="3pt"/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3F3B15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  <w:r w:rsidRPr="00B856CB">
              <w:rPr>
                <w:rFonts w:ascii="Palatino Linotype" w:hAnsi="Palatino Linotype" w:cs="Arial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3003C7F" wp14:editId="0B1D9B19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1905</wp:posOffset>
                      </wp:positionV>
                      <wp:extent cx="0" cy="732790"/>
                      <wp:effectExtent l="19050" t="0" r="19050" b="10160"/>
                      <wp:wrapNone/>
                      <wp:docPr id="250" name="Straight Connector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732790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50" o:spid="_x0000_s1026" style="position:absolute;flip:y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05pt,.15pt" to="-5.05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" strokecolor="black [3040]" strokeweight="3pt"/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</w:tr>
      <w:tr w:rsidR="00EF180E" w:rsidRPr="00B856CB" w:rsidTr="002B3B7D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3F3B15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  <w:r w:rsidRPr="00B856CB">
              <w:rPr>
                <w:rFonts w:ascii="Palatino Linotype" w:hAnsi="Palatino Linotype" w:cs="Arial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9D3C216" wp14:editId="1BC97BB8">
                      <wp:simplePos x="0" y="0"/>
                      <wp:positionH relativeFrom="column">
                        <wp:posOffset>233968</wp:posOffset>
                      </wp:positionH>
                      <wp:positionV relativeFrom="paragraph">
                        <wp:posOffset>291393</wp:posOffset>
                      </wp:positionV>
                      <wp:extent cx="129492" cy="138118"/>
                      <wp:effectExtent l="0" t="0" r="23495" b="14605"/>
                      <wp:wrapNone/>
                      <wp:docPr id="47" name="Oval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492" cy="1381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7" o:spid="_x0000_s1026" style="position:absolute;margin-left:18.4pt;margin-top:22.95pt;width:10.2pt;height:10.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" fillcolor="black [3213]" strokecolor="black [1600]" strokeweight="2pt"/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3F3B15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  <w:r w:rsidRPr="00B856CB">
              <w:rPr>
                <w:rFonts w:ascii="Palatino Linotype" w:hAnsi="Palatino Linotype" w:cs="Arial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B9BFE63" wp14:editId="4A7AECD0">
                      <wp:simplePos x="0" y="0"/>
                      <wp:positionH relativeFrom="column">
                        <wp:posOffset>-65693</wp:posOffset>
                      </wp:positionH>
                      <wp:positionV relativeFrom="paragraph">
                        <wp:posOffset>-1989</wp:posOffset>
                      </wp:positionV>
                      <wp:extent cx="370769" cy="84"/>
                      <wp:effectExtent l="0" t="19050" r="10795" b="19050"/>
                      <wp:wrapNone/>
                      <wp:docPr id="46" name="Straight Connector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0769" cy="84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6" o:spid="_x0000_s1026" style="position:absolute;flip:y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5pt,-.15pt" to="24.0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" strokecolor="black [3213]" strokeweight="3pt"/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3F3B15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  <w:r w:rsidRPr="00B856CB">
              <w:rPr>
                <w:rFonts w:ascii="Palatino Linotype" w:hAnsi="Palatino Linotype" w:cs="Arial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8DBC106" wp14:editId="5188FEBC">
                      <wp:simplePos x="0" y="0"/>
                      <wp:positionH relativeFrom="column">
                        <wp:posOffset>-54969</wp:posOffset>
                      </wp:positionH>
                      <wp:positionV relativeFrom="paragraph">
                        <wp:posOffset>-1989</wp:posOffset>
                      </wp:positionV>
                      <wp:extent cx="0" cy="371020"/>
                      <wp:effectExtent l="19050" t="0" r="19050" b="10160"/>
                      <wp:wrapNone/>
                      <wp:docPr id="45" name="Straight Connector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7102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5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35pt,-.15pt" to="-4.3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" strokecolor="black [3213]" strokeweight="3pt"/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</w:tr>
      <w:tr w:rsidR="00EF180E" w:rsidRPr="00B856CB" w:rsidTr="002B3B7D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3F3B15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  <w:r w:rsidRPr="00B856CB">
              <w:rPr>
                <w:rFonts w:ascii="Palatino Linotype" w:hAnsi="Palatino Linotype" w:cs="Arial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FA1604B" wp14:editId="3CF7E999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2911</wp:posOffset>
                      </wp:positionV>
                      <wp:extent cx="1449070" cy="1"/>
                      <wp:effectExtent l="0" t="19050" r="17780" b="19050"/>
                      <wp:wrapNone/>
                      <wp:docPr id="249" name="Straight Connector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49070" cy="1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49" o:spid="_x0000_s1026" style="position:absolute;flip:x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pt,.25pt" to="109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" strokecolor="black [3040]" strokeweight="3pt"/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3F3B15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  <w:r w:rsidRPr="00B856CB">
              <w:rPr>
                <w:rFonts w:ascii="Palatino Linotype" w:hAnsi="Palatino Linotype" w:cs="Arial"/>
                <w:sz w:val="28"/>
                <w:szCs w:val="28"/>
              </w:rPr>
              <w:t>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</w:tr>
      <w:tr w:rsidR="00EF180E" w:rsidRPr="00B856CB" w:rsidTr="002B3B7D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</w:tr>
      <w:tr w:rsidR="00EF180E" w:rsidRPr="00B856CB" w:rsidTr="002B3B7D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</w:tr>
      <w:tr w:rsidR="00EF180E" w:rsidRPr="00B856CB" w:rsidTr="002B3B7D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</w:tr>
      <w:tr w:rsidR="00EF180E" w:rsidRPr="00B856CB" w:rsidTr="002B3B7D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</w:tr>
      <w:tr w:rsidR="00EF180E" w:rsidRPr="00B856CB" w:rsidTr="002B3B7D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2B3B7D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</w:tc>
      </w:tr>
    </w:tbl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jc w:val="right"/>
        <w:rPr>
          <w:rFonts w:ascii="Palatino Linotype" w:hAnsi="Palatino Linotype" w:cs="Arial"/>
          <w:sz w:val="28"/>
          <w:szCs w:val="28"/>
        </w:rPr>
      </w:pP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rPr>
          <w:rFonts w:ascii="Palatino Linotype" w:eastAsia="Calibri" w:hAnsi="Palatino Linotype" w:cs="Arial"/>
          <w:sz w:val="28"/>
          <w:szCs w:val="28"/>
        </w:rPr>
      </w:pP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rPr>
          <w:rFonts w:ascii="Palatino Linotype" w:eastAsia="Calibri" w:hAnsi="Palatino Linotype" w:cs="Arial"/>
          <w:sz w:val="28"/>
          <w:szCs w:val="28"/>
        </w:rPr>
      </w:pPr>
    </w:p>
    <w:p w:rsidR="002A11A3" w:rsidRPr="00B856CB" w:rsidRDefault="00EF180E" w:rsidP="00A3447C">
      <w:pPr>
        <w:pStyle w:val="Maths"/>
        <w:rPr>
          <w:rFonts w:ascii="Palatino Linotype" w:hAnsi="Palatino Linotype" w:cs="Arial"/>
          <w:sz w:val="28"/>
          <w:szCs w:val="28"/>
        </w:rPr>
      </w:pPr>
      <w:r w:rsidRPr="00B856CB">
        <w:rPr>
          <w:rFonts w:ascii="Palatino Linotype" w:hAnsi="Palatino Linotype" w:cs="Arial"/>
          <w:sz w:val="28"/>
          <w:szCs w:val="28"/>
        </w:rPr>
        <w:br w:type="page"/>
      </w:r>
    </w:p>
    <w:p w:rsidR="002A11A3" w:rsidRPr="00B856CB" w:rsidRDefault="002A11A3" w:rsidP="00A3447C">
      <w:pPr>
        <w:pStyle w:val="Maths"/>
        <w:rPr>
          <w:rFonts w:ascii="Palatino Linotype" w:hAnsi="Palatino Linotype" w:cs="Arial"/>
          <w:sz w:val="28"/>
          <w:szCs w:val="28"/>
        </w:rPr>
      </w:pPr>
      <w:r w:rsidRPr="00B856CB">
        <w:rPr>
          <w:rFonts w:ascii="Palatino Linotype" w:hAnsi="Palatino Linotype" w:cs="Arial"/>
          <w:sz w:val="28"/>
          <w:szCs w:val="28"/>
        </w:rPr>
        <w:lastRenderedPageBreak/>
        <w:t>Outcome 1.3</w:t>
      </w:r>
    </w:p>
    <w:p w:rsidR="008B1B8B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>12</w:t>
      </w:r>
      <w:r w:rsidRPr="00B856CB">
        <w:rPr>
          <w:rFonts w:ascii="Palatino Linotype" w:hAnsi="Palatino Linotype"/>
          <w:sz w:val="28"/>
          <w:szCs w:val="28"/>
        </w:rPr>
        <w:tab/>
        <w:t>The</w:t>
      </w:r>
      <w:r w:rsidR="008B1B8B" w:rsidRPr="00B856CB">
        <w:rPr>
          <w:rFonts w:ascii="Palatino Linotype" w:hAnsi="Palatino Linotype"/>
          <w:sz w:val="28"/>
          <w:szCs w:val="28"/>
        </w:rPr>
        <w:t xml:space="preserve"> speed of motorist on A90 was recorded during a 20 minute period.</w:t>
      </w: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  <w:t>The results are shown below.</w:t>
      </w:r>
    </w:p>
    <w:tbl>
      <w:tblPr>
        <w:tblW w:w="0" w:type="auto"/>
        <w:tblInd w:w="1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"/>
        <w:gridCol w:w="974"/>
        <w:gridCol w:w="974"/>
        <w:gridCol w:w="974"/>
        <w:gridCol w:w="974"/>
        <w:gridCol w:w="974"/>
        <w:gridCol w:w="974"/>
      </w:tblGrid>
      <w:tr w:rsidR="00EF180E" w:rsidRPr="00B856CB" w:rsidTr="002B3B7D">
        <w:trPr>
          <w:trHeight w:val="444"/>
        </w:trPr>
        <w:tc>
          <w:tcPr>
            <w:tcW w:w="973" w:type="dxa"/>
            <w:shd w:val="clear" w:color="auto" w:fill="auto"/>
            <w:vAlign w:val="center"/>
            <w:hideMark/>
          </w:tcPr>
          <w:p w:rsidR="00EF180E" w:rsidRPr="00B856CB" w:rsidRDefault="00A83217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37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EF180E" w:rsidRPr="00B856CB" w:rsidRDefault="007647FA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6</w:t>
            </w:r>
            <w:r w:rsidR="00EF180E" w:rsidRPr="00B856CB">
              <w:rPr>
                <w:rFonts w:ascii="Palatino Linotype" w:hAnsi="Palatino Linotype"/>
                <w:sz w:val="28"/>
                <w:szCs w:val="28"/>
              </w:rPr>
              <w:t>4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EF180E" w:rsidRPr="00B856CB" w:rsidRDefault="00A83217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57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EF180E" w:rsidRPr="00B856CB" w:rsidRDefault="00A83217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6</w:t>
            </w:r>
            <w:r w:rsidR="00EF180E" w:rsidRPr="00B856CB">
              <w:rPr>
                <w:rFonts w:ascii="Palatino Linotype" w:hAnsi="Palatino Linotype"/>
                <w:sz w:val="28"/>
                <w:szCs w:val="28"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EF180E" w:rsidRPr="00B856CB" w:rsidRDefault="00A83217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4</w:t>
            </w:r>
            <w:r w:rsidR="00EF180E" w:rsidRPr="00B856CB">
              <w:rPr>
                <w:rFonts w:ascii="Palatino Linotype" w:hAnsi="Palatino Linotype"/>
                <w:sz w:val="28"/>
                <w:szCs w:val="28"/>
              </w:rPr>
              <w:t>1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EF180E" w:rsidRPr="00B856CB" w:rsidRDefault="00A83217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46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EF180E" w:rsidRPr="00B856CB" w:rsidRDefault="00A83217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78</w:t>
            </w:r>
          </w:p>
        </w:tc>
      </w:tr>
      <w:tr w:rsidR="00EF180E" w:rsidRPr="00B856CB" w:rsidTr="002B3B7D">
        <w:trPr>
          <w:trHeight w:val="444"/>
        </w:trPr>
        <w:tc>
          <w:tcPr>
            <w:tcW w:w="973" w:type="dxa"/>
            <w:shd w:val="clear" w:color="auto" w:fill="auto"/>
            <w:vAlign w:val="center"/>
            <w:hideMark/>
          </w:tcPr>
          <w:p w:rsidR="00EF180E" w:rsidRPr="00B856CB" w:rsidRDefault="00A83217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48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EF180E" w:rsidRPr="00B856CB" w:rsidRDefault="00A83217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73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62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EF180E" w:rsidRPr="00B856CB" w:rsidRDefault="00EF180E" w:rsidP="00A83217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6</w:t>
            </w:r>
            <w:r w:rsidR="00A83217" w:rsidRPr="00B856CB">
              <w:rPr>
                <w:rFonts w:ascii="Palatino Linotype" w:hAnsi="Palatino Linotype"/>
                <w:sz w:val="28"/>
                <w:szCs w:val="28"/>
              </w:rPr>
              <w:t>4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EF180E" w:rsidRPr="00B856CB" w:rsidRDefault="00EF180E" w:rsidP="00A83217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5</w:t>
            </w:r>
            <w:r w:rsidR="00A83217" w:rsidRPr="00B856CB">
              <w:rPr>
                <w:rFonts w:ascii="Palatino Linotype" w:hAnsi="Palatino Linotype"/>
                <w:sz w:val="28"/>
                <w:szCs w:val="28"/>
              </w:rPr>
              <w:t>6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EF180E" w:rsidRPr="00B856CB" w:rsidRDefault="00EF180E" w:rsidP="00A83217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6</w:t>
            </w:r>
            <w:r w:rsidR="00A83217" w:rsidRPr="00B856CB">
              <w:rPr>
                <w:rFonts w:ascii="Palatino Linotype" w:hAnsi="Palatino Linotype"/>
                <w:sz w:val="28"/>
                <w:szCs w:val="28"/>
              </w:rPr>
              <w:t>1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EF180E" w:rsidRPr="00B856CB" w:rsidRDefault="00EF180E" w:rsidP="00A83217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7</w:t>
            </w:r>
            <w:r w:rsidR="00A83217" w:rsidRPr="00B856CB">
              <w:rPr>
                <w:rFonts w:ascii="Palatino Linotype" w:hAnsi="Palatino Linotype"/>
                <w:sz w:val="28"/>
                <w:szCs w:val="28"/>
              </w:rPr>
              <w:t>5</w:t>
            </w:r>
          </w:p>
        </w:tc>
      </w:tr>
    </w:tbl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sz w:val="28"/>
          <w:szCs w:val="28"/>
        </w:rPr>
      </w:pPr>
      <w:r w:rsidRPr="00B856CB">
        <w:rPr>
          <w:rFonts w:ascii="Palatino Linotype" w:hAnsi="Palatino Linotype" w:cs="Arial"/>
          <w:sz w:val="28"/>
          <w:szCs w:val="28"/>
        </w:rPr>
        <w:t xml:space="preserve"> </w:t>
      </w:r>
    </w:p>
    <w:p w:rsidR="00EF180E" w:rsidRPr="00B856CB" w:rsidRDefault="00EF180E" w:rsidP="00A83217">
      <w:pPr>
        <w:pStyle w:val="Maths"/>
        <w:numPr>
          <w:ilvl w:val="0"/>
          <w:numId w:val="2"/>
        </w:numPr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>Complete the frequency table for these results.</w:t>
      </w: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5"/>
        <w:gridCol w:w="2315"/>
        <w:gridCol w:w="2316"/>
      </w:tblGrid>
      <w:tr w:rsidR="00EF180E" w:rsidRPr="00B856CB" w:rsidTr="002B3B7D">
        <w:trPr>
          <w:trHeight w:val="440"/>
        </w:trPr>
        <w:tc>
          <w:tcPr>
            <w:tcW w:w="2315" w:type="dxa"/>
            <w:shd w:val="clear" w:color="auto" w:fill="auto"/>
            <w:vAlign w:val="center"/>
            <w:hideMark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Score</w:t>
            </w:r>
          </w:p>
        </w:tc>
        <w:tc>
          <w:tcPr>
            <w:tcW w:w="2315" w:type="dxa"/>
            <w:shd w:val="clear" w:color="auto" w:fill="auto"/>
            <w:vAlign w:val="center"/>
            <w:hideMark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Tally</w:t>
            </w:r>
          </w:p>
        </w:tc>
        <w:tc>
          <w:tcPr>
            <w:tcW w:w="2316" w:type="dxa"/>
            <w:shd w:val="clear" w:color="auto" w:fill="auto"/>
            <w:vAlign w:val="center"/>
            <w:hideMark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Frequency</w:t>
            </w:r>
          </w:p>
        </w:tc>
      </w:tr>
      <w:tr w:rsidR="00EF180E" w:rsidRPr="00B856CB" w:rsidTr="002B3B7D">
        <w:trPr>
          <w:trHeight w:val="440"/>
        </w:trPr>
        <w:tc>
          <w:tcPr>
            <w:tcW w:w="2315" w:type="dxa"/>
            <w:shd w:val="clear" w:color="auto" w:fill="auto"/>
            <w:vAlign w:val="center"/>
            <w:hideMark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30 – 39</w:t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2316" w:type="dxa"/>
            <w:shd w:val="clear" w:color="auto" w:fill="auto"/>
            <w:vAlign w:val="center"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</w:tr>
      <w:tr w:rsidR="00EF180E" w:rsidRPr="00B856CB" w:rsidTr="002B3B7D">
        <w:trPr>
          <w:trHeight w:val="440"/>
        </w:trPr>
        <w:tc>
          <w:tcPr>
            <w:tcW w:w="2315" w:type="dxa"/>
            <w:shd w:val="clear" w:color="auto" w:fill="auto"/>
            <w:vAlign w:val="center"/>
            <w:hideMark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2315" w:type="dxa"/>
            <w:shd w:val="clear" w:color="auto" w:fill="auto"/>
            <w:vAlign w:val="center"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2316" w:type="dxa"/>
            <w:shd w:val="clear" w:color="auto" w:fill="auto"/>
            <w:vAlign w:val="center"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</w:tr>
      <w:tr w:rsidR="00EF180E" w:rsidRPr="00B856CB" w:rsidTr="002B3B7D">
        <w:trPr>
          <w:trHeight w:val="440"/>
        </w:trPr>
        <w:tc>
          <w:tcPr>
            <w:tcW w:w="2315" w:type="dxa"/>
            <w:shd w:val="clear" w:color="auto" w:fill="auto"/>
            <w:vAlign w:val="center"/>
            <w:hideMark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2315" w:type="dxa"/>
            <w:shd w:val="clear" w:color="auto" w:fill="auto"/>
            <w:vAlign w:val="center"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2316" w:type="dxa"/>
            <w:shd w:val="clear" w:color="auto" w:fill="auto"/>
            <w:vAlign w:val="center"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</w:tr>
      <w:tr w:rsidR="00EF180E" w:rsidRPr="00B856CB" w:rsidTr="002B3B7D">
        <w:trPr>
          <w:trHeight w:val="440"/>
        </w:trPr>
        <w:tc>
          <w:tcPr>
            <w:tcW w:w="2315" w:type="dxa"/>
            <w:shd w:val="clear" w:color="auto" w:fill="auto"/>
            <w:vAlign w:val="center"/>
            <w:hideMark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2315" w:type="dxa"/>
            <w:shd w:val="clear" w:color="auto" w:fill="auto"/>
            <w:vAlign w:val="center"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2316" w:type="dxa"/>
            <w:shd w:val="clear" w:color="auto" w:fill="auto"/>
            <w:vAlign w:val="center"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</w:tr>
      <w:tr w:rsidR="00EF180E" w:rsidRPr="00B856CB" w:rsidTr="002B3B7D">
        <w:trPr>
          <w:trHeight w:val="440"/>
        </w:trPr>
        <w:tc>
          <w:tcPr>
            <w:tcW w:w="2315" w:type="dxa"/>
            <w:shd w:val="clear" w:color="auto" w:fill="auto"/>
            <w:vAlign w:val="center"/>
            <w:hideMark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2315" w:type="dxa"/>
            <w:shd w:val="clear" w:color="auto" w:fill="auto"/>
            <w:vAlign w:val="center"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2316" w:type="dxa"/>
            <w:shd w:val="clear" w:color="auto" w:fill="auto"/>
            <w:vAlign w:val="center"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</w:tr>
      <w:tr w:rsidR="00EF180E" w:rsidRPr="00B856CB" w:rsidTr="002B3B7D">
        <w:trPr>
          <w:trHeight w:val="440"/>
        </w:trPr>
        <w:tc>
          <w:tcPr>
            <w:tcW w:w="2315" w:type="dxa"/>
            <w:shd w:val="clear" w:color="auto" w:fill="auto"/>
            <w:vAlign w:val="center"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2315" w:type="dxa"/>
            <w:shd w:val="clear" w:color="auto" w:fill="auto"/>
            <w:vAlign w:val="center"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2316" w:type="dxa"/>
            <w:shd w:val="clear" w:color="auto" w:fill="auto"/>
            <w:vAlign w:val="center"/>
            <w:hideMark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 xml:space="preserve">Total = </w:t>
            </w:r>
          </w:p>
        </w:tc>
      </w:tr>
    </w:tbl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jc w:val="right"/>
        <w:rPr>
          <w:rFonts w:ascii="Palatino Linotype" w:hAnsi="Palatino Linotype"/>
          <w:sz w:val="28"/>
          <w:szCs w:val="28"/>
        </w:rPr>
      </w:pPr>
    </w:p>
    <w:p w:rsidR="00EF180E" w:rsidRPr="00B856CB" w:rsidRDefault="00A83217" w:rsidP="00A83217">
      <w:pPr>
        <w:pStyle w:val="ListParagraph"/>
        <w:numPr>
          <w:ilvl w:val="0"/>
          <w:numId w:val="2"/>
        </w:numPr>
        <w:tabs>
          <w:tab w:val="left" w:pos="1276"/>
          <w:tab w:val="right" w:pos="9026"/>
        </w:tabs>
        <w:spacing w:after="200" w:line="276" w:lineRule="auto"/>
        <w:rPr>
          <w:rFonts w:ascii="Palatino Linotype" w:hAnsi="Palatino Linotype" w:cs="Arial"/>
          <w:sz w:val="28"/>
          <w:szCs w:val="28"/>
        </w:rPr>
      </w:pPr>
      <w:r w:rsidRPr="00B856CB">
        <w:rPr>
          <w:rFonts w:ascii="Palatino Linotype" w:hAnsi="Palatino Linotype" w:cs="Arial"/>
          <w:sz w:val="28"/>
          <w:szCs w:val="28"/>
        </w:rPr>
        <w:t xml:space="preserve"> </w:t>
      </w:r>
      <w:r w:rsidRPr="00B856CB">
        <w:rPr>
          <w:rFonts w:ascii="Palatino Linotype" w:hAnsi="Palatino Linotype" w:cs="Arial"/>
          <w:sz w:val="28"/>
          <w:szCs w:val="28"/>
        </w:rPr>
        <w:tab/>
        <w:t>Comment on these results.</w:t>
      </w: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rPr>
          <w:rFonts w:ascii="Palatino Linotype" w:hAnsi="Palatino Linotype" w:cs="Arial"/>
          <w:sz w:val="28"/>
          <w:szCs w:val="28"/>
        </w:rPr>
      </w:pP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 w:cs="Arial"/>
          <w:sz w:val="28"/>
          <w:szCs w:val="28"/>
        </w:rPr>
        <w:br w:type="page"/>
      </w:r>
      <w:r w:rsidRPr="00B856CB">
        <w:rPr>
          <w:rFonts w:ascii="Palatino Linotype" w:hAnsi="Palatino Linotype"/>
          <w:sz w:val="28"/>
          <w:szCs w:val="28"/>
        </w:rPr>
        <w:lastRenderedPageBreak/>
        <w:t>13</w:t>
      </w:r>
      <w:r w:rsidRPr="00B856CB">
        <w:rPr>
          <w:rFonts w:ascii="Palatino Linotype" w:hAnsi="Palatino Linotype"/>
          <w:sz w:val="28"/>
          <w:szCs w:val="28"/>
        </w:rPr>
        <w:tab/>
      </w:r>
      <w:r w:rsidR="008B1B8B" w:rsidRPr="00B856CB">
        <w:rPr>
          <w:rFonts w:ascii="Palatino Linotype" w:hAnsi="Palatino Linotype"/>
          <w:sz w:val="28"/>
          <w:szCs w:val="28"/>
        </w:rPr>
        <w:t>The ages of eight people were recorded</w:t>
      </w:r>
      <w:r w:rsidRPr="00B856CB">
        <w:rPr>
          <w:rFonts w:ascii="Palatino Linotype" w:hAnsi="Palatino Linotype"/>
          <w:sz w:val="28"/>
          <w:szCs w:val="28"/>
        </w:rPr>
        <w:t>.</w:t>
      </w: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</w:r>
      <w:r w:rsidR="008B1B8B" w:rsidRPr="00B856CB">
        <w:rPr>
          <w:rFonts w:ascii="Palatino Linotype" w:hAnsi="Palatino Linotype"/>
          <w:sz w:val="28"/>
          <w:szCs w:val="28"/>
        </w:rPr>
        <w:t>E</w:t>
      </w:r>
      <w:r w:rsidRPr="00B856CB">
        <w:rPr>
          <w:rFonts w:ascii="Palatino Linotype" w:hAnsi="Palatino Linotype"/>
          <w:sz w:val="28"/>
          <w:szCs w:val="28"/>
        </w:rPr>
        <w:t>ach person</w:t>
      </w:r>
      <w:r w:rsidR="008B1B8B" w:rsidRPr="00B856CB">
        <w:rPr>
          <w:rFonts w:ascii="Palatino Linotype" w:hAnsi="Palatino Linotype"/>
          <w:sz w:val="28"/>
          <w:szCs w:val="28"/>
        </w:rPr>
        <w:t xml:space="preserve">’s age </w:t>
      </w:r>
      <w:r w:rsidRPr="00B856CB">
        <w:rPr>
          <w:rFonts w:ascii="Palatino Linotype" w:hAnsi="Palatino Linotype"/>
          <w:sz w:val="28"/>
          <w:szCs w:val="28"/>
        </w:rPr>
        <w:t>was recorded and the results are shown below.</w:t>
      </w:r>
    </w:p>
    <w:tbl>
      <w:tblPr>
        <w:tblW w:w="4084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1021"/>
        <w:gridCol w:w="1021"/>
        <w:gridCol w:w="1021"/>
      </w:tblGrid>
      <w:tr w:rsidR="00EF180E" w:rsidRPr="00B856CB" w:rsidTr="002B3B7D">
        <w:tc>
          <w:tcPr>
            <w:tcW w:w="1021" w:type="dxa"/>
            <w:shd w:val="clear" w:color="auto" w:fill="auto"/>
            <w:hideMark/>
          </w:tcPr>
          <w:p w:rsidR="00EF180E" w:rsidRPr="00B856CB" w:rsidRDefault="00A83217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17</w:t>
            </w:r>
          </w:p>
        </w:tc>
        <w:tc>
          <w:tcPr>
            <w:tcW w:w="1021" w:type="dxa"/>
            <w:shd w:val="clear" w:color="auto" w:fill="auto"/>
            <w:hideMark/>
          </w:tcPr>
          <w:p w:rsidR="00EF180E" w:rsidRPr="00B856CB" w:rsidRDefault="00A83217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15</w:t>
            </w:r>
          </w:p>
        </w:tc>
        <w:tc>
          <w:tcPr>
            <w:tcW w:w="1021" w:type="dxa"/>
            <w:shd w:val="clear" w:color="auto" w:fill="auto"/>
            <w:hideMark/>
          </w:tcPr>
          <w:p w:rsidR="00EF180E" w:rsidRPr="00B856CB" w:rsidRDefault="00A83217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35</w:t>
            </w:r>
          </w:p>
        </w:tc>
        <w:tc>
          <w:tcPr>
            <w:tcW w:w="1021" w:type="dxa"/>
            <w:shd w:val="clear" w:color="auto" w:fill="auto"/>
            <w:hideMark/>
          </w:tcPr>
          <w:p w:rsidR="00EF180E" w:rsidRPr="00B856CB" w:rsidRDefault="00EF180E" w:rsidP="00A83217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2</w:t>
            </w:r>
            <w:r w:rsidR="00A83217" w:rsidRPr="00B856CB">
              <w:rPr>
                <w:rFonts w:ascii="Palatino Linotype" w:hAnsi="Palatino Linotype"/>
                <w:sz w:val="28"/>
                <w:szCs w:val="28"/>
              </w:rPr>
              <w:t>9</w:t>
            </w:r>
          </w:p>
        </w:tc>
      </w:tr>
      <w:tr w:rsidR="00EF180E" w:rsidRPr="00B856CB" w:rsidTr="002B3B7D">
        <w:tc>
          <w:tcPr>
            <w:tcW w:w="1021" w:type="dxa"/>
            <w:shd w:val="clear" w:color="auto" w:fill="auto"/>
            <w:hideMark/>
          </w:tcPr>
          <w:p w:rsidR="00EF180E" w:rsidRPr="00B856CB" w:rsidRDefault="00EF180E" w:rsidP="00A83217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2</w:t>
            </w:r>
            <w:r w:rsidR="00A83217" w:rsidRPr="00B856CB">
              <w:rPr>
                <w:rFonts w:ascii="Palatino Linotype" w:hAnsi="Palatino Linotype"/>
                <w:sz w:val="28"/>
                <w:szCs w:val="28"/>
              </w:rPr>
              <w:t>5</w:t>
            </w:r>
          </w:p>
        </w:tc>
        <w:tc>
          <w:tcPr>
            <w:tcW w:w="1021" w:type="dxa"/>
            <w:shd w:val="clear" w:color="auto" w:fill="auto"/>
            <w:hideMark/>
          </w:tcPr>
          <w:p w:rsidR="00EF180E" w:rsidRPr="00B856CB" w:rsidRDefault="00EF180E" w:rsidP="00A83217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2</w:t>
            </w:r>
            <w:r w:rsidR="00A83217" w:rsidRPr="00B856CB">
              <w:rPr>
                <w:rFonts w:ascii="Palatino Linotype" w:hAnsi="Palatino Linotype"/>
                <w:sz w:val="28"/>
                <w:szCs w:val="28"/>
              </w:rPr>
              <w:t>4</w:t>
            </w:r>
          </w:p>
        </w:tc>
        <w:tc>
          <w:tcPr>
            <w:tcW w:w="1021" w:type="dxa"/>
            <w:shd w:val="clear" w:color="auto" w:fill="auto"/>
            <w:hideMark/>
          </w:tcPr>
          <w:p w:rsidR="00EF180E" w:rsidRPr="00B856CB" w:rsidRDefault="00EF180E" w:rsidP="00A83217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2</w:t>
            </w:r>
            <w:r w:rsidR="00A83217" w:rsidRPr="00B856CB">
              <w:rPr>
                <w:rFonts w:ascii="Palatino Linotype" w:hAnsi="Palatino Linotype"/>
                <w:sz w:val="28"/>
                <w:szCs w:val="28"/>
              </w:rPr>
              <w:t>1</w:t>
            </w:r>
          </w:p>
        </w:tc>
        <w:tc>
          <w:tcPr>
            <w:tcW w:w="1021" w:type="dxa"/>
            <w:shd w:val="clear" w:color="auto" w:fill="auto"/>
            <w:hideMark/>
          </w:tcPr>
          <w:p w:rsidR="00EF180E" w:rsidRPr="00B856CB" w:rsidRDefault="00A83217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16</w:t>
            </w:r>
          </w:p>
        </w:tc>
      </w:tr>
    </w:tbl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  <w:t>(a)</w:t>
      </w:r>
      <w:r w:rsidRPr="00B856CB">
        <w:rPr>
          <w:rFonts w:ascii="Palatino Linotype" w:hAnsi="Palatino Linotype"/>
          <w:sz w:val="28"/>
          <w:szCs w:val="28"/>
        </w:rPr>
        <w:tab/>
        <w:t xml:space="preserve">Calculate the mean </w:t>
      </w:r>
      <w:r w:rsidR="008B1B8B" w:rsidRPr="00B856CB">
        <w:rPr>
          <w:rFonts w:ascii="Palatino Linotype" w:hAnsi="Palatino Linotype"/>
          <w:sz w:val="28"/>
          <w:szCs w:val="28"/>
        </w:rPr>
        <w:t>age</w:t>
      </w:r>
      <w:r w:rsidRPr="00B856CB">
        <w:rPr>
          <w:rFonts w:ascii="Palatino Linotype" w:hAnsi="Palatino Linotype"/>
          <w:sz w:val="28"/>
          <w:szCs w:val="28"/>
        </w:rPr>
        <w:t xml:space="preserve">. </w:t>
      </w: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  <w:t>(b)</w:t>
      </w:r>
      <w:r w:rsidRPr="00B856CB">
        <w:rPr>
          <w:rFonts w:ascii="Palatino Linotype" w:hAnsi="Palatino Linotype"/>
          <w:sz w:val="28"/>
          <w:szCs w:val="28"/>
        </w:rPr>
        <w:tab/>
        <w:t>Calculate the range.</w:t>
      </w: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EF180E" w:rsidRPr="00B856CB" w:rsidRDefault="00EF180E" w:rsidP="00A83217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</w: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rPr>
          <w:rFonts w:ascii="Palatino Linotype" w:eastAsia="Calibri" w:hAnsi="Palatino Linotype" w:cs="Arial"/>
          <w:color w:val="000000"/>
          <w:sz w:val="28"/>
          <w:szCs w:val="28"/>
        </w:rPr>
      </w:pP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rPr>
          <w:rFonts w:ascii="Palatino Linotype" w:eastAsia="Calibri" w:hAnsi="Palatino Linotype" w:cs="Arial"/>
          <w:color w:val="000000"/>
          <w:sz w:val="28"/>
          <w:szCs w:val="28"/>
        </w:rPr>
      </w:pP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 w:cs="Arial"/>
          <w:sz w:val="28"/>
          <w:szCs w:val="28"/>
        </w:rPr>
        <w:br w:type="page"/>
      </w:r>
      <w:r w:rsidRPr="00B856CB">
        <w:rPr>
          <w:rFonts w:ascii="Palatino Linotype" w:hAnsi="Palatino Linotype"/>
          <w:sz w:val="28"/>
          <w:szCs w:val="28"/>
        </w:rPr>
        <w:lastRenderedPageBreak/>
        <w:t>14</w:t>
      </w:r>
      <w:r w:rsidRPr="00B856CB">
        <w:rPr>
          <w:rFonts w:ascii="Palatino Linotype" w:hAnsi="Palatino Linotype"/>
          <w:sz w:val="28"/>
          <w:szCs w:val="28"/>
        </w:rPr>
        <w:tab/>
      </w:r>
      <w:r w:rsidR="00A83217" w:rsidRPr="00B856CB">
        <w:rPr>
          <w:rFonts w:ascii="Palatino Linotype" w:hAnsi="Palatino Linotype"/>
          <w:sz w:val="28"/>
          <w:szCs w:val="28"/>
        </w:rPr>
        <w:t>Ninety</w:t>
      </w:r>
      <w:r w:rsidRPr="00B856CB">
        <w:rPr>
          <w:rFonts w:ascii="Palatino Linotype" w:hAnsi="Palatino Linotype"/>
          <w:sz w:val="28"/>
          <w:szCs w:val="28"/>
        </w:rPr>
        <w:t xml:space="preserve"> pupils were asked </w:t>
      </w:r>
      <w:r w:rsidR="008B1B8B" w:rsidRPr="00B856CB">
        <w:rPr>
          <w:rFonts w:ascii="Palatino Linotype" w:hAnsi="Palatino Linotype"/>
          <w:sz w:val="28"/>
          <w:szCs w:val="28"/>
        </w:rPr>
        <w:t>about their favourite pet</w:t>
      </w:r>
      <w:r w:rsidRPr="00B856CB">
        <w:rPr>
          <w:rFonts w:ascii="Palatino Linotype" w:hAnsi="Palatino Linotype"/>
          <w:sz w:val="28"/>
          <w:szCs w:val="28"/>
        </w:rPr>
        <w:t>.</w:t>
      </w: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  <w:t xml:space="preserve">The table below shows the results.  </w:t>
      </w: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  <w:t>You have to complete the blank pie chart to show this same information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3"/>
        <w:gridCol w:w="1914"/>
      </w:tblGrid>
      <w:tr w:rsidR="00EF180E" w:rsidRPr="00B856CB" w:rsidTr="002B3B7D">
        <w:trPr>
          <w:trHeight w:val="450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0E" w:rsidRPr="00B856CB" w:rsidRDefault="008B1B8B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Favourite pet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No of pupils</w:t>
            </w:r>
          </w:p>
        </w:tc>
      </w:tr>
      <w:tr w:rsidR="00EF180E" w:rsidRPr="00B856CB" w:rsidTr="002B3B7D">
        <w:trPr>
          <w:trHeight w:val="450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0E" w:rsidRPr="00B856CB" w:rsidRDefault="008B1B8B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Cat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0E" w:rsidRPr="00B856CB" w:rsidRDefault="00EF180E" w:rsidP="00A83217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1</w:t>
            </w:r>
            <w:r w:rsidR="00A83217" w:rsidRPr="00B856CB">
              <w:rPr>
                <w:rFonts w:ascii="Palatino Linotype" w:hAnsi="Palatino Linotype"/>
                <w:sz w:val="28"/>
                <w:szCs w:val="28"/>
              </w:rPr>
              <w:t>5</w:t>
            </w:r>
          </w:p>
        </w:tc>
      </w:tr>
      <w:tr w:rsidR="00EF180E" w:rsidRPr="00B856CB" w:rsidTr="002B3B7D">
        <w:trPr>
          <w:trHeight w:val="450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0E" w:rsidRPr="00B856CB" w:rsidRDefault="008B1B8B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Dog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0E" w:rsidRPr="00B856CB" w:rsidRDefault="00A83217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45</w:t>
            </w:r>
          </w:p>
        </w:tc>
      </w:tr>
      <w:tr w:rsidR="00EF180E" w:rsidRPr="00B856CB" w:rsidTr="002B3B7D">
        <w:trPr>
          <w:trHeight w:val="450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0E" w:rsidRPr="00B856CB" w:rsidRDefault="008B1B8B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None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30</w:t>
            </w:r>
          </w:p>
        </w:tc>
      </w:tr>
    </w:tbl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  <w:t xml:space="preserve">To help you complete the pie chart, fill in the blanks in the table. 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3"/>
        <w:gridCol w:w="1914"/>
        <w:gridCol w:w="1914"/>
      </w:tblGrid>
      <w:tr w:rsidR="00EF180E" w:rsidRPr="00B856CB" w:rsidTr="002B3B7D">
        <w:trPr>
          <w:trHeight w:val="450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0E" w:rsidRPr="00B856CB" w:rsidRDefault="008B1B8B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Favourite pet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No of pupils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Angle at the centre</w:t>
            </w:r>
          </w:p>
        </w:tc>
      </w:tr>
      <w:tr w:rsidR="00EF180E" w:rsidRPr="00B856CB" w:rsidTr="002B3B7D">
        <w:trPr>
          <w:trHeight w:val="450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0E" w:rsidRPr="00B856CB" w:rsidRDefault="00EF180E" w:rsidP="008B1B8B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C</w:t>
            </w:r>
            <w:r w:rsidR="008B1B8B" w:rsidRPr="00B856CB">
              <w:rPr>
                <w:rFonts w:ascii="Palatino Linotype" w:hAnsi="Palatino Linotype"/>
                <w:sz w:val="28"/>
                <w:szCs w:val="28"/>
              </w:rPr>
              <w:t>at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0E" w:rsidRPr="00B856CB" w:rsidRDefault="00A83217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</w:tr>
      <w:tr w:rsidR="00EF180E" w:rsidRPr="00B856CB" w:rsidTr="002B3B7D">
        <w:trPr>
          <w:trHeight w:val="450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0E" w:rsidRPr="00B856CB" w:rsidRDefault="008B1B8B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Dog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0E" w:rsidRPr="00B856CB" w:rsidRDefault="00A83217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45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</w:tr>
      <w:tr w:rsidR="00EF180E" w:rsidRPr="00B856CB" w:rsidTr="002B3B7D">
        <w:trPr>
          <w:trHeight w:val="450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0E" w:rsidRPr="00B856CB" w:rsidRDefault="008B1B8B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None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B856CB">
              <w:rPr>
                <w:rFonts w:ascii="Palatino Linotype" w:hAnsi="Palatino Linotype"/>
                <w:sz w:val="28"/>
                <w:szCs w:val="28"/>
              </w:rPr>
              <w:t>30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80E" w:rsidRPr="00B856CB" w:rsidRDefault="00EF180E" w:rsidP="00A3447C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</w:tr>
    </w:tbl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7647FA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</w:r>
    </w:p>
    <w:p w:rsidR="007647FA" w:rsidRDefault="007647FA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7647FA" w:rsidRDefault="007647FA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7647FA" w:rsidRDefault="007647FA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7647FA" w:rsidRDefault="007647FA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7647FA" w:rsidRDefault="007647FA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7647FA" w:rsidRDefault="007647FA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7647FA" w:rsidRDefault="007647FA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7647FA" w:rsidRDefault="007647FA" w:rsidP="00A3447C">
      <w:pPr>
        <w:pStyle w:val="Maths"/>
        <w:rPr>
          <w:rFonts w:ascii="Palatino Linotype" w:hAnsi="Palatino Linotype"/>
          <w:sz w:val="28"/>
          <w:szCs w:val="28"/>
        </w:rPr>
      </w:pPr>
    </w:p>
    <w:p w:rsidR="007647FA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lastRenderedPageBreak/>
        <w:t xml:space="preserve">Now complete the pie chart. </w:t>
      </w: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</w: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sz w:val="28"/>
          <w:szCs w:val="28"/>
        </w:rPr>
      </w:pPr>
      <w:r w:rsidRPr="00B856CB">
        <w:rPr>
          <w:rFonts w:ascii="Palatino Linotype" w:hAnsi="Palatino Linotype"/>
          <w:noProof/>
          <w:sz w:val="28"/>
          <w:szCs w:val="28"/>
          <w:lang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DC96FF2" wp14:editId="03D856D5">
                <wp:simplePos x="0" y="0"/>
                <wp:positionH relativeFrom="column">
                  <wp:posOffset>905774</wp:posOffset>
                </wp:positionH>
                <wp:positionV relativeFrom="paragraph">
                  <wp:posOffset>210940</wp:posOffset>
                </wp:positionV>
                <wp:extent cx="4226943" cy="4063041"/>
                <wp:effectExtent l="0" t="0" r="21590" b="1397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26943" cy="4063041"/>
                          <a:chOff x="0" y="0"/>
                          <a:chExt cx="2295525" cy="2295525"/>
                        </a:xfrm>
                      </wpg:grpSpPr>
                      <wps:wsp>
                        <wps:cNvPr id="7" name="Oval 4"/>
                        <wps:cNvSpPr/>
                        <wps:spPr>
                          <a:xfrm flipH="1">
                            <a:off x="1104900" y="1104900"/>
                            <a:ext cx="76200" cy="76200"/>
                          </a:xfrm>
                          <a:prstGeom prst="ellipse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647FA" w:rsidRDefault="007647FA" w:rsidP="00EF180E"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Oval 5"/>
                        <wps:cNvSpPr/>
                        <wps:spPr>
                          <a:xfrm flipH="1">
                            <a:off x="0" y="0"/>
                            <a:ext cx="2295525" cy="2295525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7647FA" w:rsidRDefault="007647FA" w:rsidP="00EF180E"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Straight Connector 7"/>
                        <wps:cNvCnPr/>
                        <wps:spPr>
                          <a:xfrm flipV="1">
                            <a:off x="1152525" y="0"/>
                            <a:ext cx="0" cy="114300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37" style="position:absolute;left:0;text-align:left;margin-left:71.3pt;margin-top:16.6pt;width:332.85pt;height:319.9pt;z-index:251662336" coordsize="22955,22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">
                <v:oval id="Oval 4" o:spid="_x0000_s1038" style="position:absolute;left:11049;top:11049;width:762;height:762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nu2MQA&#10;AADaAAAADwAAAGRycy9kb3ducmV2LnhtbESPQWvCQBSE7wX/w/KE3symltgQXUXEQk8FbUnx9sg+&#10;k9js25DdmOTfdwuFHoeZ+YbZ7EbTiDt1rras4CmKQRAXVtdcKvj8eF2kIJxH1thYJgUTOdhtZw8b&#10;zLQd+ET3sy9FgLDLUEHlfZtJ6YqKDLrItsTBu9rOoA+yK6XucAhw08hlHK+kwZrDQoUtHSoqvs+9&#10;USBPX8d8SuqkPz4fivRyG/r8vVTqcT7u1yA8jf4//Nd+0wpe4PdKuAF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J7tjEAAAA2gAAAA8AAAAAAAAAAAAAAAAAmAIAAGRycy9k&#10;b3ducmV2LnhtbFBLBQYAAAAABAAEAPUAAACJAwAAAAA=&#10;" fillcolor="windowText" strokecolor="windowText" strokeweight="2pt">
                  <v:textbox>
                    <w:txbxContent>
                      <w:p w:rsidR="007647FA" w:rsidRDefault="007647FA" w:rsidP="00EF180E"/>
                    </w:txbxContent>
                  </v:textbox>
                </v:oval>
                <v:oval id="Oval 5" o:spid="_x0000_s1039" style="position:absolute;width:22955;height:2295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l2/8IA&#10;AADaAAAADwAAAGRycy9kb3ducmV2LnhtbERPTWvCQBC9F/wPywjemo3RljZ1ldASEA/Fph48TrNj&#10;kpqdDdnVxH/vHgo9Pt73ajOaVlypd41lBfMoBkFcWt1wpeDwnT++gHAeWWNrmRTcyMFmPXlYYart&#10;wF90LXwlQgi7FBXU3neplK6syaCLbEccuJPtDfoA+0rqHocQblqZxPGzNNhwaKixo/eaynNxMQqS&#10;If/8eTpWH7/LHWfjq1tkpz0rNZuO2RsIT6P/F/+5t1pB2BquhBs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uXb/wgAAANoAAAAPAAAAAAAAAAAAAAAAAJgCAABkcnMvZG93&#10;bnJldi54bWxQSwUGAAAAAAQABAD1AAAAhwMAAAAA&#10;" filled="f" strokecolor="windowText" strokeweight="2pt">
                  <v:textbox>
                    <w:txbxContent>
                      <w:p w:rsidR="007647FA" w:rsidRDefault="007647FA" w:rsidP="00EF180E"/>
                    </w:txbxContent>
                  </v:textbox>
                </v:oval>
                <v:line id="Straight Connector 7" o:spid="_x0000_s1040" style="position:absolute;flip:y;visibility:visible;mso-wrap-style:square" from="11525,0" to="11525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//UcIAAADbAAAADwAAAGRycy9kb3ducmV2LnhtbERPz2vCMBS+C/sfwht4EU0VlK2aFhHG&#10;BHexDoa3R/Nsy5qXmmS2/e+Xw2DHj+/3Lh9MKx7kfGNZwXKRgCAurW64UvB5eZu/gPABWWNrmRSM&#10;5CHPniY7TLXt+UyPIlQihrBPUUEdQpdK6cuaDPqF7Ygjd7POYIjQVVI77GO4aeUqSTbSYMOxocaO&#10;DjWV38WPUWCXX69yvK/fT7PxWrjDff/RJr1S0+dhvwURaAj/4j/3UStYxfXxS/wBMvs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x//UcIAAADbAAAADwAAAAAAAAAAAAAA&#10;AAChAgAAZHJzL2Rvd25yZXYueG1sUEsFBgAAAAAEAAQA+QAAAJADAAAAAA==&#10;" strokecolor="windowText" strokeweight="1.5pt"/>
              </v:group>
            </w:pict>
          </mc:Fallback>
        </mc:AlternateContent>
      </w: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sz w:val="28"/>
          <w:szCs w:val="28"/>
        </w:rPr>
      </w:pP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sz w:val="28"/>
          <w:szCs w:val="28"/>
        </w:rPr>
      </w:pP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sz w:val="28"/>
          <w:szCs w:val="28"/>
        </w:rPr>
      </w:pPr>
    </w:p>
    <w:p w:rsidR="00EF180E" w:rsidRPr="00B856CB" w:rsidRDefault="00EF180E" w:rsidP="00B856CB">
      <w:pPr>
        <w:tabs>
          <w:tab w:val="left" w:pos="1276"/>
          <w:tab w:val="right" w:pos="9026"/>
        </w:tabs>
        <w:spacing w:after="200" w:line="276" w:lineRule="auto"/>
        <w:rPr>
          <w:rFonts w:ascii="Palatino Linotype" w:hAnsi="Palatino Linotype" w:cs="Arial"/>
          <w:sz w:val="28"/>
          <w:szCs w:val="28"/>
        </w:rPr>
      </w:pP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b/>
          <w:sz w:val="28"/>
          <w:szCs w:val="28"/>
        </w:rPr>
      </w:pP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b/>
          <w:sz w:val="28"/>
          <w:szCs w:val="28"/>
        </w:rPr>
      </w:pP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 w:cs="Arial"/>
          <w:sz w:val="28"/>
          <w:szCs w:val="28"/>
        </w:rPr>
        <w:br w:type="page"/>
      </w:r>
      <w:r w:rsidRPr="00B856CB">
        <w:rPr>
          <w:rFonts w:ascii="Palatino Linotype" w:hAnsi="Palatino Linotype"/>
          <w:sz w:val="28"/>
          <w:szCs w:val="28"/>
        </w:rPr>
        <w:lastRenderedPageBreak/>
        <w:t>15</w:t>
      </w:r>
      <w:r w:rsidRPr="00B856CB">
        <w:rPr>
          <w:rFonts w:ascii="Palatino Linotype" w:hAnsi="Palatino Linotype"/>
          <w:sz w:val="28"/>
          <w:szCs w:val="28"/>
        </w:rPr>
        <w:tab/>
        <w:t xml:space="preserve">A </w:t>
      </w:r>
      <w:r w:rsidR="008B1B8B" w:rsidRPr="00B856CB">
        <w:rPr>
          <w:rFonts w:ascii="Palatino Linotype" w:hAnsi="Palatino Linotype"/>
          <w:sz w:val="28"/>
          <w:szCs w:val="28"/>
        </w:rPr>
        <w:t>die has</w:t>
      </w:r>
      <w:r w:rsidRPr="00B856CB">
        <w:rPr>
          <w:rFonts w:ascii="Palatino Linotype" w:hAnsi="Palatino Linotype"/>
          <w:sz w:val="28"/>
          <w:szCs w:val="28"/>
        </w:rPr>
        <w:t xml:space="preserve"> </w:t>
      </w:r>
      <w:r w:rsidR="008B1B8B" w:rsidRPr="00B856CB">
        <w:rPr>
          <w:rFonts w:ascii="Palatino Linotype" w:hAnsi="Palatino Linotype"/>
          <w:sz w:val="28"/>
          <w:szCs w:val="28"/>
        </w:rPr>
        <w:t>6</w:t>
      </w:r>
      <w:r w:rsidRPr="00B856CB">
        <w:rPr>
          <w:rFonts w:ascii="Palatino Linotype" w:hAnsi="Palatino Linotype"/>
          <w:sz w:val="28"/>
          <w:szCs w:val="28"/>
        </w:rPr>
        <w:t xml:space="preserve"> </w:t>
      </w:r>
      <w:r w:rsidR="008B1B8B" w:rsidRPr="00B856CB">
        <w:rPr>
          <w:rFonts w:ascii="Palatino Linotype" w:hAnsi="Palatino Linotype"/>
          <w:sz w:val="28"/>
          <w:szCs w:val="28"/>
        </w:rPr>
        <w:t>faces</w:t>
      </w:r>
      <w:r w:rsidRPr="00B856CB">
        <w:rPr>
          <w:rFonts w:ascii="Palatino Linotype" w:hAnsi="Palatino Linotype"/>
          <w:sz w:val="28"/>
          <w:szCs w:val="28"/>
        </w:rPr>
        <w:t xml:space="preserve">.  </w:t>
      </w:r>
    </w:p>
    <w:p w:rsidR="00EF180E" w:rsidRPr="00B856CB" w:rsidRDefault="00EF180E" w:rsidP="00A3447C">
      <w:pPr>
        <w:pStyle w:val="Maths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  <w:t xml:space="preserve">When it is </w:t>
      </w:r>
      <w:r w:rsidR="008B1B8B" w:rsidRPr="00B856CB">
        <w:rPr>
          <w:rFonts w:ascii="Palatino Linotype" w:hAnsi="Palatino Linotype"/>
          <w:sz w:val="28"/>
          <w:szCs w:val="28"/>
        </w:rPr>
        <w:t>rolled</w:t>
      </w:r>
      <w:r w:rsidRPr="00B856CB">
        <w:rPr>
          <w:rFonts w:ascii="Palatino Linotype" w:hAnsi="Palatino Linotype"/>
          <w:sz w:val="28"/>
          <w:szCs w:val="28"/>
        </w:rPr>
        <w:t xml:space="preserve"> it comes to rest on one </w:t>
      </w:r>
      <w:r w:rsidR="008B1B8B" w:rsidRPr="00B856CB">
        <w:rPr>
          <w:rFonts w:ascii="Palatino Linotype" w:hAnsi="Palatino Linotype"/>
          <w:sz w:val="28"/>
          <w:szCs w:val="28"/>
        </w:rPr>
        <w:t>face</w:t>
      </w:r>
      <w:r w:rsidRPr="00B856CB">
        <w:rPr>
          <w:rFonts w:ascii="Palatino Linotype" w:hAnsi="Palatino Linotype"/>
          <w:sz w:val="28"/>
          <w:szCs w:val="28"/>
        </w:rPr>
        <w:t>.</w:t>
      </w: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eastAsia="Calibri" w:hAnsi="Palatino Linotype" w:cs="Arial"/>
          <w:color w:val="000000"/>
          <w:sz w:val="28"/>
          <w:szCs w:val="28"/>
        </w:rPr>
      </w:pP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ind w:left="720"/>
        <w:contextualSpacing/>
        <w:rPr>
          <w:rFonts w:ascii="Palatino Linotype" w:hAnsi="Palatino Linotype" w:cs="Arial"/>
          <w:sz w:val="28"/>
          <w:szCs w:val="28"/>
        </w:rPr>
      </w:pPr>
    </w:p>
    <w:p w:rsidR="00EF180E" w:rsidRPr="00B856CB" w:rsidRDefault="008B1B8B" w:rsidP="008B1B8B">
      <w:pPr>
        <w:tabs>
          <w:tab w:val="left" w:pos="1276"/>
          <w:tab w:val="right" w:pos="9026"/>
        </w:tabs>
        <w:spacing w:after="200" w:line="276" w:lineRule="auto"/>
        <w:ind w:left="709" w:hanging="709"/>
        <w:jc w:val="center"/>
        <w:rPr>
          <w:rFonts w:ascii="Palatino Linotype" w:hAnsi="Palatino Linotype" w:cs="Arial"/>
          <w:sz w:val="28"/>
          <w:szCs w:val="28"/>
        </w:rPr>
      </w:pPr>
      <w:r w:rsidRPr="00B856CB">
        <w:rPr>
          <w:rFonts w:ascii="Palatino Linotype" w:hAnsi="Palatino Linotype"/>
          <w:noProof/>
          <w:sz w:val="28"/>
          <w:szCs w:val="28"/>
          <w:lang w:eastAsia="en-GB"/>
        </w:rPr>
        <w:drawing>
          <wp:inline distT="0" distB="0" distL="0" distR="0" wp14:anchorId="1D87DA89" wp14:editId="7FD7733C">
            <wp:extent cx="2613804" cy="1964410"/>
            <wp:effectExtent l="0" t="0" r="0" b="0"/>
            <wp:docPr id="292" name="Picture 292" descr="C:\Users\rsymons445\AppData\Local\Microsoft\Windows\Temporary Internet Files\Content.IE5\QGPN0WF9\MP90043871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symons445\AppData\Local\Microsoft\Windows\Temporary Internet Files\Content.IE5\QGPN0WF9\MP900438715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855" cy="196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sz w:val="28"/>
          <w:szCs w:val="28"/>
        </w:rPr>
      </w:pP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sz w:val="28"/>
          <w:szCs w:val="28"/>
        </w:rPr>
      </w:pPr>
    </w:p>
    <w:p w:rsidR="00EF180E" w:rsidRPr="00B856CB" w:rsidRDefault="00EF180E" w:rsidP="00EF180E">
      <w:pPr>
        <w:tabs>
          <w:tab w:val="left" w:pos="1276"/>
          <w:tab w:val="right" w:pos="9026"/>
        </w:tabs>
        <w:spacing w:after="200" w:line="276" w:lineRule="auto"/>
        <w:ind w:left="709" w:hanging="709"/>
        <w:rPr>
          <w:rFonts w:ascii="Palatino Linotype" w:hAnsi="Palatino Linotype" w:cs="Arial"/>
          <w:sz w:val="28"/>
          <w:szCs w:val="28"/>
        </w:rPr>
      </w:pPr>
    </w:p>
    <w:p w:rsidR="00EF180E" w:rsidRPr="00B856CB" w:rsidRDefault="00EF180E" w:rsidP="003F3B15">
      <w:pPr>
        <w:pStyle w:val="Maths"/>
        <w:numPr>
          <w:ilvl w:val="0"/>
          <w:numId w:val="3"/>
        </w:numPr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>What is the probability that it comes to</w:t>
      </w:r>
      <w:r w:rsidR="00A83217" w:rsidRPr="00B856CB">
        <w:rPr>
          <w:rFonts w:ascii="Palatino Linotype" w:hAnsi="Palatino Linotype"/>
          <w:sz w:val="28"/>
          <w:szCs w:val="28"/>
        </w:rPr>
        <w:t xml:space="preserve"> rest on a number greater than 2</w:t>
      </w:r>
      <w:r w:rsidRPr="00B856CB">
        <w:rPr>
          <w:rFonts w:ascii="Palatino Linotype" w:hAnsi="Palatino Linotype"/>
          <w:sz w:val="28"/>
          <w:szCs w:val="28"/>
        </w:rPr>
        <w:t>?</w:t>
      </w:r>
    </w:p>
    <w:p w:rsidR="003F3B15" w:rsidRPr="00B856CB" w:rsidRDefault="003F3B15" w:rsidP="003F3B15">
      <w:pPr>
        <w:pStyle w:val="Maths"/>
        <w:numPr>
          <w:ilvl w:val="0"/>
          <w:numId w:val="3"/>
        </w:numPr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 xml:space="preserve">Which is more likely: </w:t>
      </w:r>
    </w:p>
    <w:p w:rsidR="003F3B15" w:rsidRPr="00B856CB" w:rsidRDefault="008B1B8B" w:rsidP="003F3B15">
      <w:pPr>
        <w:pStyle w:val="Maths"/>
        <w:numPr>
          <w:ilvl w:val="0"/>
          <w:numId w:val="4"/>
        </w:numPr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>rolling</w:t>
      </w:r>
      <w:r w:rsidR="003F3B15" w:rsidRPr="00B856CB">
        <w:rPr>
          <w:rFonts w:ascii="Palatino Linotype" w:hAnsi="Palatino Linotype"/>
          <w:sz w:val="28"/>
          <w:szCs w:val="28"/>
        </w:rPr>
        <w:t xml:space="preserve"> more that </w:t>
      </w:r>
      <w:r w:rsidRPr="00B856CB">
        <w:rPr>
          <w:rFonts w:ascii="Palatino Linotype" w:hAnsi="Palatino Linotype"/>
          <w:sz w:val="28"/>
          <w:szCs w:val="28"/>
        </w:rPr>
        <w:t>3 on this die</w:t>
      </w:r>
      <w:r w:rsidR="003F3B15" w:rsidRPr="00B856CB">
        <w:rPr>
          <w:rFonts w:ascii="Palatino Linotype" w:hAnsi="Palatino Linotype"/>
          <w:sz w:val="28"/>
          <w:szCs w:val="28"/>
        </w:rPr>
        <w:t>, or</w:t>
      </w:r>
    </w:p>
    <w:p w:rsidR="003F3B15" w:rsidRPr="00B856CB" w:rsidRDefault="008B1B8B" w:rsidP="003F3B15">
      <w:pPr>
        <w:pStyle w:val="Maths"/>
        <w:numPr>
          <w:ilvl w:val="0"/>
          <w:numId w:val="4"/>
        </w:numPr>
        <w:rPr>
          <w:rFonts w:ascii="Palatino Linotype" w:hAnsi="Palatino Linotype"/>
          <w:sz w:val="28"/>
          <w:szCs w:val="28"/>
        </w:rPr>
      </w:pPr>
      <w:proofErr w:type="gramStart"/>
      <w:r w:rsidRPr="00B856CB">
        <w:rPr>
          <w:rFonts w:ascii="Palatino Linotype" w:hAnsi="Palatino Linotype"/>
          <w:sz w:val="28"/>
          <w:szCs w:val="28"/>
        </w:rPr>
        <w:t>picking</w:t>
      </w:r>
      <w:proofErr w:type="gramEnd"/>
      <w:r w:rsidRPr="00B856CB">
        <w:rPr>
          <w:rFonts w:ascii="Palatino Linotype" w:hAnsi="Palatino Linotype"/>
          <w:sz w:val="28"/>
          <w:szCs w:val="28"/>
        </w:rPr>
        <w:t xml:space="preserve"> a day of the week at random that begins with the letter S</w:t>
      </w:r>
      <w:r w:rsidR="003F3B15" w:rsidRPr="00B856CB">
        <w:rPr>
          <w:rFonts w:ascii="Palatino Linotype" w:hAnsi="Palatino Linotype"/>
          <w:sz w:val="28"/>
          <w:szCs w:val="28"/>
        </w:rPr>
        <w:t>.</w:t>
      </w:r>
    </w:p>
    <w:p w:rsidR="003F3B15" w:rsidRPr="00B856CB" w:rsidRDefault="003F3B15" w:rsidP="003F3B15">
      <w:pPr>
        <w:pStyle w:val="Maths"/>
        <w:ind w:left="1080" w:firstLine="0"/>
        <w:rPr>
          <w:rFonts w:ascii="Palatino Linotype" w:hAnsi="Palatino Linotype"/>
          <w:sz w:val="28"/>
          <w:szCs w:val="28"/>
        </w:rPr>
      </w:pPr>
      <w:r w:rsidRPr="00B856CB">
        <w:rPr>
          <w:rFonts w:ascii="Palatino Linotype" w:hAnsi="Palatino Linotype"/>
          <w:sz w:val="28"/>
          <w:szCs w:val="28"/>
        </w:rPr>
        <w:tab/>
      </w:r>
      <w:r w:rsidRPr="00B856CB">
        <w:rPr>
          <w:rFonts w:ascii="Palatino Linotype" w:hAnsi="Palatino Linotype"/>
          <w:sz w:val="28"/>
          <w:szCs w:val="28"/>
        </w:rPr>
        <w:tab/>
      </w:r>
    </w:p>
    <w:p w:rsidR="00EF180E" w:rsidRDefault="00EF180E">
      <w:pPr>
        <w:rPr>
          <w:rFonts w:ascii="Palatino Linotype" w:hAnsi="Palatino Linotype"/>
          <w:sz w:val="28"/>
          <w:szCs w:val="28"/>
        </w:rPr>
      </w:pPr>
    </w:p>
    <w:p w:rsidR="0078762A" w:rsidRDefault="0078762A">
      <w:pPr>
        <w:rPr>
          <w:rFonts w:ascii="Palatino Linotype" w:hAnsi="Palatino Linotype"/>
          <w:sz w:val="28"/>
          <w:szCs w:val="28"/>
        </w:rPr>
      </w:pPr>
    </w:p>
    <w:p w:rsidR="0078762A" w:rsidRDefault="0078762A">
      <w:pPr>
        <w:rPr>
          <w:rFonts w:ascii="Palatino Linotype" w:hAnsi="Palatino Linotype"/>
          <w:sz w:val="28"/>
          <w:szCs w:val="28"/>
        </w:rPr>
      </w:pPr>
    </w:p>
    <w:p w:rsidR="0078762A" w:rsidRDefault="0078762A">
      <w:pPr>
        <w:rPr>
          <w:rFonts w:ascii="Palatino Linotype" w:hAnsi="Palatino Linotype"/>
          <w:sz w:val="28"/>
          <w:szCs w:val="28"/>
        </w:rPr>
      </w:pPr>
    </w:p>
    <w:p w:rsidR="0078762A" w:rsidRDefault="0078762A">
      <w:pPr>
        <w:rPr>
          <w:rFonts w:ascii="Palatino Linotype" w:hAnsi="Palatino Linotype"/>
          <w:sz w:val="28"/>
          <w:szCs w:val="28"/>
        </w:rPr>
      </w:pPr>
    </w:p>
    <w:p w:rsidR="0078762A" w:rsidRDefault="0078762A">
      <w:pPr>
        <w:rPr>
          <w:rFonts w:ascii="Palatino Linotype" w:hAnsi="Palatino Linotype"/>
          <w:sz w:val="28"/>
          <w:szCs w:val="28"/>
        </w:rPr>
      </w:pPr>
    </w:p>
    <w:p w:rsidR="0078762A" w:rsidRDefault="0078762A">
      <w:pPr>
        <w:rPr>
          <w:rFonts w:ascii="Palatino Linotype" w:hAnsi="Palatino Linotype"/>
          <w:sz w:val="28"/>
          <w:szCs w:val="28"/>
        </w:rPr>
      </w:pPr>
    </w:p>
    <w:p w:rsidR="0078762A" w:rsidRDefault="0078762A">
      <w:pPr>
        <w:rPr>
          <w:rFonts w:ascii="Palatino Linotype" w:hAnsi="Palatino Linotype"/>
          <w:sz w:val="28"/>
          <w:szCs w:val="28"/>
        </w:rPr>
      </w:pPr>
    </w:p>
    <w:p w:rsidR="0078762A" w:rsidRDefault="0078762A">
      <w:pPr>
        <w:rPr>
          <w:rFonts w:ascii="Palatino Linotype" w:hAnsi="Palatino Linotype"/>
          <w:sz w:val="28"/>
          <w:szCs w:val="28"/>
        </w:rPr>
      </w:pPr>
    </w:p>
    <w:p w:rsidR="0078762A" w:rsidRDefault="0078762A">
      <w:pPr>
        <w:rPr>
          <w:rFonts w:ascii="Palatino Linotype" w:hAnsi="Palatino Linotype"/>
          <w:sz w:val="28"/>
          <w:szCs w:val="28"/>
        </w:rPr>
      </w:pPr>
    </w:p>
    <w:p w:rsidR="00F058B8" w:rsidRPr="00035C89" w:rsidRDefault="00F058B8" w:rsidP="00F058B8">
      <w:pPr>
        <w:rPr>
          <w:rFonts w:ascii="Palatino Linotype" w:hAnsi="Palatino Linotype"/>
          <w:b/>
        </w:rPr>
      </w:pPr>
      <w:bookmarkStart w:id="0" w:name="_Toc338686227"/>
      <w:r w:rsidRPr="00035C89">
        <w:rPr>
          <w:rFonts w:ascii="Palatino Linotype" w:hAnsi="Palatino Linotype"/>
          <w:b/>
        </w:rPr>
        <w:lastRenderedPageBreak/>
        <w:t>Judging the evidence for Mathematics: Expressions and Formulae (National 4)</w:t>
      </w:r>
    </w:p>
    <w:p w:rsidR="00F058B8" w:rsidRPr="00035C89" w:rsidRDefault="00F058B8" w:rsidP="00F058B8">
      <w:pPr>
        <w:rPr>
          <w:rFonts w:ascii="Palatino Linotype" w:hAnsi="Palatino Linotype"/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7"/>
        <w:gridCol w:w="1589"/>
        <w:gridCol w:w="2290"/>
        <w:gridCol w:w="3946"/>
      </w:tblGrid>
      <w:tr w:rsidR="00F058B8" w:rsidRPr="00035C89" w:rsidTr="00F058B8">
        <w:trPr>
          <w:tblHeader/>
        </w:trPr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B8" w:rsidRPr="00035C89" w:rsidRDefault="00F058B8">
            <w:pPr>
              <w:pStyle w:val="TableHeading"/>
              <w:rPr>
                <w:rFonts w:ascii="Palatino Linotype" w:eastAsia="Calibri" w:hAnsi="Palatino Linotype"/>
              </w:rPr>
            </w:pPr>
            <w:r w:rsidRPr="00035C89">
              <w:rPr>
                <w:rFonts w:ascii="Palatino Linotype" w:eastAsia="Calibri" w:hAnsi="Palatino Linotype"/>
              </w:rPr>
              <w:t>Outcomes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B8" w:rsidRPr="00035C89" w:rsidRDefault="00F058B8">
            <w:pPr>
              <w:pStyle w:val="TableHeading"/>
              <w:rPr>
                <w:rFonts w:ascii="Palatino Linotype" w:eastAsia="Calibri" w:hAnsi="Palatino Linotype"/>
              </w:rPr>
            </w:pPr>
            <w:r w:rsidRPr="00035C89">
              <w:rPr>
                <w:rFonts w:ascii="Palatino Linotype" w:eastAsia="Calibri" w:hAnsi="Palatino Linotype"/>
              </w:rPr>
              <w:t>Assessment standards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B8" w:rsidRPr="00035C89" w:rsidRDefault="00F058B8">
            <w:pPr>
              <w:pStyle w:val="TableHeading"/>
              <w:rPr>
                <w:rFonts w:ascii="Palatino Linotype" w:eastAsia="Calibri" w:hAnsi="Palatino Linotype"/>
              </w:rPr>
            </w:pPr>
            <w:r w:rsidRPr="00035C89">
              <w:rPr>
                <w:rFonts w:ascii="Palatino Linotype" w:eastAsia="Calibri" w:hAnsi="Palatino Linotype"/>
              </w:rPr>
              <w:t>Judging the evidence</w:t>
            </w:r>
          </w:p>
        </w:tc>
        <w:tc>
          <w:tcPr>
            <w:tcW w:w="2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B8" w:rsidRPr="00035C89" w:rsidRDefault="00F058B8">
            <w:pPr>
              <w:pStyle w:val="TableHeading"/>
              <w:rPr>
                <w:rFonts w:ascii="Palatino Linotype" w:eastAsia="Calibri" w:hAnsi="Palatino Linotype"/>
              </w:rPr>
            </w:pPr>
            <w:r w:rsidRPr="00035C89">
              <w:rPr>
                <w:rFonts w:ascii="Palatino Linotype" w:eastAsia="Calibri" w:hAnsi="Palatino Linotype"/>
              </w:rPr>
              <w:t>Meeting the standard using this sample assessment</w:t>
            </w:r>
          </w:p>
        </w:tc>
      </w:tr>
      <w:tr w:rsidR="00F058B8" w:rsidRPr="00035C89" w:rsidTr="00F058B8">
        <w:tc>
          <w:tcPr>
            <w:tcW w:w="5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 xml:space="preserve">1 Use mathematical operational skills linked to expressions and formulae by: </w:t>
            </w:r>
          </w:p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 xml:space="preserve">1.1 Applying algebraic skills to manipulating expressions and working with formulae 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>At least half of the main points of process and accuracy associated with the sub-skills in this assessment standard have been successfully demonstrated.</w:t>
            </w:r>
          </w:p>
        </w:tc>
        <w:tc>
          <w:tcPr>
            <w:tcW w:w="2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>Question 1: using the distributive law in an expression with a numerical common factor to produce a sum of terms.</w:t>
            </w:r>
          </w:p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>Question 2: factorising a sum of terms with a numerical common factor.</w:t>
            </w:r>
          </w:p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>Question 3: simplifying an expression which has more than one variable</w:t>
            </w:r>
            <w:r w:rsidRPr="00035C89">
              <w:rPr>
                <w:rFonts w:ascii="Palatino Linotype" w:hAnsi="Palatino Linotype" w:cs="Arial"/>
                <w:color w:val="000000"/>
              </w:rPr>
              <w:t>.</w:t>
            </w:r>
          </w:p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>Question 4: evaluating an expression or a formula which has more than one variable.</w:t>
            </w:r>
          </w:p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>Question 5: extending a straightforward number or diagrammatic pattern and determining its formula.</w:t>
            </w:r>
          </w:p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>Question 6: calculating the gradient of a straight line from horizontal and vertical distances.</w:t>
            </w:r>
          </w:p>
        </w:tc>
      </w:tr>
      <w:tr w:rsidR="00F058B8" w:rsidRPr="00035C89" w:rsidTr="00F058B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8B8" w:rsidRPr="00035C89" w:rsidRDefault="00F058B8">
            <w:pPr>
              <w:spacing w:line="240" w:lineRule="auto"/>
              <w:rPr>
                <w:rFonts w:ascii="Palatino Linotype" w:eastAsia="Calibri" w:hAnsi="Palatino Linotype" w:cs="Arial"/>
                <w:bCs/>
                <w:iCs/>
                <w:sz w:val="20"/>
                <w:szCs w:val="26"/>
                <w:lang w:eastAsia="en-GB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 xml:space="preserve">1.2 Applying geometric skills to circumference, area and volume </w:t>
            </w:r>
          </w:p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>At least half of the main points of process and accuracy associated with the sub-skills in this assessment standard have been successfully demonstrated.</w:t>
            </w:r>
          </w:p>
        </w:tc>
        <w:tc>
          <w:tcPr>
            <w:tcW w:w="2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>Question 7: calculating the circumference and area of a circle.</w:t>
            </w:r>
          </w:p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 xml:space="preserve">Question 8: calculating the area of a parallelogram, kite, </w:t>
            </w:r>
            <w:proofErr w:type="gramStart"/>
            <w:r w:rsidRPr="00035C89">
              <w:rPr>
                <w:rFonts w:ascii="Palatino Linotype" w:hAnsi="Palatino Linotype" w:cs="Arial"/>
              </w:rPr>
              <w:t>trapezium</w:t>
            </w:r>
            <w:proofErr w:type="gramEnd"/>
            <w:r w:rsidRPr="00035C89">
              <w:rPr>
                <w:rFonts w:ascii="Palatino Linotype" w:hAnsi="Palatino Linotype" w:cs="Arial"/>
              </w:rPr>
              <w:t>.</w:t>
            </w:r>
          </w:p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>Question 9: investigating the surface of a prism.</w:t>
            </w:r>
          </w:p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>Question 10: calculating the volume of a prism.</w:t>
            </w:r>
          </w:p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>Question 11: using rotational symmetry.</w:t>
            </w:r>
          </w:p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</w:p>
        </w:tc>
      </w:tr>
      <w:tr w:rsidR="00F058B8" w:rsidRPr="00035C89" w:rsidTr="00F058B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8B8" w:rsidRPr="00035C89" w:rsidRDefault="00F058B8">
            <w:pPr>
              <w:spacing w:line="240" w:lineRule="auto"/>
              <w:rPr>
                <w:rFonts w:ascii="Palatino Linotype" w:eastAsia="Calibri" w:hAnsi="Palatino Linotype" w:cs="Arial"/>
                <w:bCs/>
                <w:iCs/>
                <w:sz w:val="20"/>
                <w:szCs w:val="26"/>
                <w:lang w:eastAsia="en-GB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 xml:space="preserve">1.3 Applying statistical skills to representing and analysing data and to probability 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>At least half of the main points of process and accuracy associated with the sub-skills in this assessment standard have been successfully demonstrated.</w:t>
            </w:r>
          </w:p>
        </w:tc>
        <w:tc>
          <w:tcPr>
            <w:tcW w:w="2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>Question 12: constructing a frequency table with class intervals from raw data.</w:t>
            </w:r>
          </w:p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>Question 13: determining statistics of a data set; interpreting calculated statistics.</w:t>
            </w:r>
          </w:p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>Question 14: representing raw data in a pie chart.</w:t>
            </w:r>
          </w:p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>Question 15: using probability.</w:t>
            </w:r>
          </w:p>
        </w:tc>
      </w:tr>
      <w:tr w:rsidR="00F058B8" w:rsidRPr="00035C89" w:rsidTr="00F058B8">
        <w:tc>
          <w:tcPr>
            <w:tcW w:w="5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 xml:space="preserve">2 Use mathematical reasoning skills linked to expressions and formulae by: </w:t>
            </w:r>
          </w:p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 xml:space="preserve">2.1 Interpreting a situation where mathematics can be used and identifying a valid strategy </w:t>
            </w:r>
          </w:p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>This assessment standard should be achieved on at least one occasion.</w:t>
            </w:r>
          </w:p>
        </w:tc>
        <w:tc>
          <w:tcPr>
            <w:tcW w:w="2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>Questions 4 and 7</w:t>
            </w:r>
          </w:p>
        </w:tc>
      </w:tr>
      <w:tr w:rsidR="00F058B8" w:rsidRPr="00035C89" w:rsidTr="00F058B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8B8" w:rsidRPr="00035C89" w:rsidRDefault="00F058B8">
            <w:pPr>
              <w:spacing w:line="240" w:lineRule="auto"/>
              <w:rPr>
                <w:rFonts w:ascii="Palatino Linotype" w:eastAsia="Calibri" w:hAnsi="Palatino Linotype" w:cs="Arial"/>
                <w:bCs/>
                <w:iCs/>
                <w:sz w:val="20"/>
                <w:szCs w:val="26"/>
                <w:lang w:eastAsia="en-GB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 xml:space="preserve">2.2 Explaining a solution and/or relating it to context 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>This assessment standard should be achieved on at least one occasion.</w:t>
            </w:r>
          </w:p>
        </w:tc>
        <w:tc>
          <w:tcPr>
            <w:tcW w:w="2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8B8" w:rsidRPr="00035C89" w:rsidRDefault="00F058B8">
            <w:pPr>
              <w:pStyle w:val="Tabletext"/>
              <w:rPr>
                <w:rFonts w:ascii="Palatino Linotype" w:hAnsi="Palatino Linotype" w:cs="Arial"/>
              </w:rPr>
            </w:pPr>
            <w:r w:rsidRPr="00035C89">
              <w:rPr>
                <w:rFonts w:ascii="Palatino Linotype" w:hAnsi="Palatino Linotype" w:cs="Arial"/>
              </w:rPr>
              <w:t>Questions 12 and 15</w:t>
            </w:r>
          </w:p>
        </w:tc>
      </w:tr>
    </w:tbl>
    <w:p w:rsidR="00F058B8" w:rsidRDefault="00F058B8" w:rsidP="00F058B8"/>
    <w:p w:rsidR="0078762A" w:rsidRDefault="0078762A" w:rsidP="0078762A">
      <w:pPr>
        <w:pStyle w:val="Heading1"/>
      </w:pPr>
      <w:r>
        <w:lastRenderedPageBreak/>
        <w:t>Appendix 2</w:t>
      </w:r>
      <w:r w:rsidRPr="00CB6F78">
        <w:t xml:space="preserve">: </w:t>
      </w:r>
      <w:r>
        <w:t>Guidance on judging evidence</w:t>
      </w:r>
      <w:bookmarkEnd w:id="0"/>
      <w:r>
        <w:t xml:space="preserve"> </w:t>
      </w:r>
    </w:p>
    <w:p w:rsidR="0078762A" w:rsidRDefault="0078762A" w:rsidP="0078762A"/>
    <w:p w:rsidR="0078762A" w:rsidRPr="00C36EB9" w:rsidRDefault="0078762A" w:rsidP="0078762A">
      <w:pPr>
        <w:kinsoku w:val="0"/>
        <w:overflowPunct w:val="0"/>
        <w:spacing w:line="240" w:lineRule="auto"/>
        <w:textAlignment w:val="baseline"/>
        <w:rPr>
          <w:b/>
          <w:sz w:val="24"/>
          <w:szCs w:val="24"/>
        </w:rPr>
      </w:pPr>
      <w:r w:rsidRPr="00C36EB9">
        <w:rPr>
          <w:b/>
          <w:sz w:val="24"/>
          <w:szCs w:val="24"/>
        </w:rPr>
        <w:t>Main points which demonstrate the achievem</w:t>
      </w:r>
      <w:r>
        <w:rPr>
          <w:b/>
          <w:sz w:val="24"/>
          <w:szCs w:val="24"/>
        </w:rPr>
        <w:t>ent of the assessment standards</w:t>
      </w:r>
    </w:p>
    <w:p w:rsidR="0078762A" w:rsidRPr="00C36EB9" w:rsidRDefault="0078762A" w:rsidP="0078762A">
      <w:pPr>
        <w:kinsoku w:val="0"/>
        <w:overflowPunct w:val="0"/>
        <w:spacing w:line="240" w:lineRule="auto"/>
        <w:textAlignment w:val="baseline"/>
        <w:rPr>
          <w:rFonts w:cs="Arial"/>
          <w:b/>
          <w:sz w:val="24"/>
          <w:szCs w:val="24"/>
        </w:rPr>
      </w:pPr>
    </w:p>
    <w:p w:rsidR="0078762A" w:rsidRPr="00C36EB9" w:rsidRDefault="0078762A" w:rsidP="0078762A">
      <w:pPr>
        <w:kinsoku w:val="0"/>
        <w:overflowPunct w:val="0"/>
        <w:spacing w:line="240" w:lineRule="auto"/>
        <w:textAlignment w:val="baseline"/>
        <w:rPr>
          <w:rFonts w:cs="Arial"/>
          <w:sz w:val="24"/>
          <w:szCs w:val="24"/>
        </w:rPr>
      </w:pPr>
      <w:r w:rsidRPr="00C36EB9">
        <w:rPr>
          <w:rFonts w:cs="Arial"/>
          <w:sz w:val="24"/>
          <w:szCs w:val="24"/>
        </w:rPr>
        <w:t>Points of reasoning are marked # in the table.</w:t>
      </w:r>
    </w:p>
    <w:p w:rsidR="0078762A" w:rsidRDefault="0078762A" w:rsidP="0078762A">
      <w:pPr>
        <w:tabs>
          <w:tab w:val="left" w:pos="1276"/>
          <w:tab w:val="right" w:pos="9026"/>
        </w:tabs>
        <w:spacing w:after="200" w:line="276" w:lineRule="auto"/>
        <w:rPr>
          <w:rFonts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8"/>
        <w:gridCol w:w="3924"/>
        <w:gridCol w:w="3920"/>
      </w:tblGrid>
      <w:tr w:rsidR="0078762A" w:rsidTr="003C1CBE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62A" w:rsidRPr="00DD0F24" w:rsidRDefault="0078762A" w:rsidP="00DD0F24">
            <w:pPr>
              <w:tabs>
                <w:tab w:val="left" w:pos="1276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  <w:r w:rsidRPr="00DD0F24">
              <w:rPr>
                <w:rFonts w:ascii="Palatino Linotype" w:eastAsia="Calibri" w:hAnsi="Palatino Linotype" w:cs="Arial"/>
                <w:b/>
                <w:sz w:val="28"/>
                <w:szCs w:val="28"/>
              </w:rPr>
              <w:t>Question</w:t>
            </w:r>
          </w:p>
        </w:tc>
        <w:tc>
          <w:tcPr>
            <w:tcW w:w="4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62A" w:rsidRPr="00DD0F24" w:rsidRDefault="0078762A" w:rsidP="00DD0F24">
            <w:pPr>
              <w:tabs>
                <w:tab w:val="left" w:pos="1276"/>
                <w:tab w:val="right" w:pos="9026"/>
              </w:tabs>
              <w:spacing w:line="240" w:lineRule="auto"/>
              <w:jc w:val="both"/>
              <w:rPr>
                <w:rFonts w:ascii="Palatino Linotype" w:eastAsia="Calibri" w:hAnsi="Palatino Linotype" w:cs="Arial"/>
                <w:b/>
                <w:sz w:val="28"/>
                <w:szCs w:val="28"/>
              </w:rPr>
            </w:pPr>
            <w:r w:rsidRPr="00DD0F24">
              <w:rPr>
                <w:rFonts w:ascii="Palatino Linotype" w:eastAsia="Calibri" w:hAnsi="Palatino Linotype" w:cs="Arial"/>
                <w:b/>
                <w:sz w:val="28"/>
                <w:szCs w:val="28"/>
              </w:rPr>
              <w:t>Main points of expected responses</w:t>
            </w:r>
          </w:p>
          <w:p w:rsidR="0078762A" w:rsidRPr="00DD0F24" w:rsidRDefault="0078762A" w:rsidP="00DD0F24">
            <w:pPr>
              <w:tabs>
                <w:tab w:val="left" w:pos="1276"/>
                <w:tab w:val="right" w:pos="9026"/>
              </w:tabs>
              <w:spacing w:line="240" w:lineRule="auto"/>
              <w:jc w:val="both"/>
              <w:rPr>
                <w:rFonts w:ascii="Palatino Linotype" w:hAnsi="Palatino Linotype" w:cs="Arial"/>
                <w:sz w:val="28"/>
                <w:szCs w:val="28"/>
              </w:rPr>
            </w:pPr>
          </w:p>
        </w:tc>
      </w:tr>
      <w:tr w:rsidR="0078762A" w:rsidTr="003C1CBE">
        <w:trPr>
          <w:trHeight w:val="1165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t>1 (a)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t xml:space="preserve">   (b)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multiply out brackets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2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multiply out brackets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3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collect like terms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</w:r>
            <w:r w:rsidR="00DB33A3" w:rsidRPr="00DD0F24">
              <w:rPr>
                <w:rFonts w:ascii="Palatino Linotype" w:hAnsi="Palatino Linotype"/>
                <w:sz w:val="28"/>
                <w:szCs w:val="28"/>
              </w:rPr>
              <w:t>15</w:t>
            </w:r>
            <w:r w:rsidRPr="00DD0F24">
              <w:rPr>
                <w:rFonts w:ascii="Palatino Linotype" w:hAnsi="Palatino Linotype"/>
                <w:i/>
                <w:sz w:val="28"/>
                <w:szCs w:val="28"/>
              </w:rPr>
              <w:t>x</w:t>
            </w:r>
            <w:r w:rsidR="00DB33A3" w:rsidRPr="00DD0F24">
              <w:rPr>
                <w:rFonts w:ascii="Palatino Linotype" w:hAnsi="Palatino Linotype"/>
                <w:sz w:val="28"/>
                <w:szCs w:val="28"/>
              </w:rPr>
              <w:t xml:space="preserve"> – 5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2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</w:r>
            <w:r w:rsidR="00DB33A3" w:rsidRPr="00DD0F24">
              <w:rPr>
                <w:rFonts w:ascii="Palatino Linotype" w:hAnsi="Palatino Linotype"/>
                <w:sz w:val="28"/>
                <w:szCs w:val="28"/>
              </w:rPr>
              <w:t>24</w:t>
            </w:r>
            <w:r w:rsidR="00DB33A3" w:rsidRPr="00DD0F24">
              <w:rPr>
                <w:rFonts w:ascii="Palatino Linotype" w:hAnsi="Palatino Linotype"/>
                <w:i/>
                <w:sz w:val="28"/>
                <w:szCs w:val="28"/>
              </w:rPr>
              <w:t>q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 xml:space="preserve"> + </w:t>
            </w:r>
            <w:r w:rsidR="00DB33A3" w:rsidRPr="00DD0F24">
              <w:rPr>
                <w:rFonts w:ascii="Palatino Linotype" w:hAnsi="Palatino Linotype"/>
                <w:sz w:val="28"/>
                <w:szCs w:val="28"/>
              </w:rPr>
              <w:t>8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 xml:space="preserve"> +</w:t>
            </w:r>
            <w:r w:rsidR="00DB33A3" w:rsidRPr="00DD0F24">
              <w:rPr>
                <w:rFonts w:ascii="Palatino Linotype" w:hAnsi="Palatino Linotype"/>
                <w:sz w:val="28"/>
                <w:szCs w:val="28"/>
              </w:rPr>
              <w:t xml:space="preserve"> 3</w:t>
            </w:r>
            <w:r w:rsidR="00DB33A3" w:rsidRPr="00DD0F24">
              <w:rPr>
                <w:rFonts w:ascii="Palatino Linotype" w:hAnsi="Palatino Linotype"/>
                <w:i/>
                <w:sz w:val="28"/>
                <w:szCs w:val="28"/>
              </w:rPr>
              <w:t>q</w:t>
            </w:r>
          </w:p>
          <w:p w:rsidR="0078762A" w:rsidRPr="00DD0F24" w:rsidRDefault="0078762A" w:rsidP="00DB33A3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3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</w:r>
            <w:r w:rsidR="00DB33A3" w:rsidRPr="00DD0F24">
              <w:rPr>
                <w:rFonts w:ascii="Palatino Linotype" w:hAnsi="Palatino Linotype"/>
                <w:sz w:val="28"/>
                <w:szCs w:val="28"/>
              </w:rPr>
              <w:t>27</w:t>
            </w:r>
            <w:r w:rsidR="00DB33A3" w:rsidRPr="00DD0F24">
              <w:rPr>
                <w:rFonts w:ascii="Palatino Linotype" w:hAnsi="Palatino Linotype"/>
                <w:i/>
                <w:sz w:val="28"/>
                <w:szCs w:val="28"/>
              </w:rPr>
              <w:t>q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 xml:space="preserve"> + </w:t>
            </w:r>
            <w:r w:rsidR="00DB33A3" w:rsidRPr="00DD0F24">
              <w:rPr>
                <w:rFonts w:ascii="Palatino Linotype" w:hAnsi="Palatino Linotype"/>
                <w:sz w:val="28"/>
                <w:szCs w:val="28"/>
              </w:rPr>
              <w:t>8</w:t>
            </w:r>
          </w:p>
        </w:tc>
      </w:tr>
      <w:tr w:rsidR="0078762A" w:rsidTr="003C1CBE"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t>2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identify common factor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2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factorise expression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="00DB33A3" w:rsidRPr="00DD0F24">
              <w:rPr>
                <w:rFonts w:ascii="Palatino Linotype" w:hAnsi="Palatino Linotype"/>
                <w:sz w:val="28"/>
                <w:szCs w:val="28"/>
              </w:rPr>
              <w:tab/>
              <w:t>4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2</w:t>
            </w:r>
            <w:r w:rsidR="00DB33A3" w:rsidRPr="00DD0F24">
              <w:rPr>
                <w:rFonts w:ascii="Palatino Linotype" w:hAnsi="Palatino Linotype"/>
                <w:sz w:val="28"/>
                <w:szCs w:val="28"/>
              </w:rPr>
              <w:tab/>
              <w:t>4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>(</w:t>
            </w:r>
            <w:r w:rsidRPr="00DD0F24">
              <w:rPr>
                <w:rFonts w:ascii="Palatino Linotype" w:hAnsi="Palatino Linotype"/>
                <w:i/>
                <w:sz w:val="28"/>
                <w:szCs w:val="28"/>
              </w:rPr>
              <w:t>y</w:t>
            </w:r>
            <w:r w:rsidR="00DB33A3" w:rsidRPr="00DD0F24">
              <w:rPr>
                <w:rFonts w:ascii="Palatino Linotype" w:hAnsi="Palatino Linotype"/>
                <w:sz w:val="28"/>
                <w:szCs w:val="28"/>
              </w:rPr>
              <w:t xml:space="preserve"> + 6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>)</w:t>
            </w:r>
          </w:p>
        </w:tc>
      </w:tr>
      <w:tr w:rsidR="0078762A" w:rsidTr="003C1CBE">
        <w:tc>
          <w:tcPr>
            <w:tcW w:w="7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t>3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collect like terms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62A" w:rsidRPr="00DD0F24" w:rsidRDefault="0078762A" w:rsidP="00DB33A3">
            <w:pPr>
              <w:pStyle w:val="Maths"/>
              <w:rPr>
                <w:rFonts w:ascii="Palatino Linotype" w:hAnsi="Palatino Linotype"/>
                <w:i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</w:r>
            <w:r w:rsidR="00DB33A3" w:rsidRPr="00DD0F24">
              <w:rPr>
                <w:rFonts w:ascii="Palatino Linotype" w:hAnsi="Palatino Linotype"/>
                <w:sz w:val="28"/>
                <w:szCs w:val="28"/>
              </w:rPr>
              <w:t>8</w:t>
            </w:r>
            <w:r w:rsidRPr="00DD0F24">
              <w:rPr>
                <w:rFonts w:ascii="Palatino Linotype" w:hAnsi="Palatino Linotype"/>
                <w:i/>
                <w:sz w:val="28"/>
                <w:szCs w:val="28"/>
              </w:rPr>
              <w:t>w</w:t>
            </w:r>
            <w:r w:rsidR="00DB33A3" w:rsidRPr="00DD0F24">
              <w:rPr>
                <w:rFonts w:ascii="Palatino Linotype" w:hAnsi="Palatino Linotype"/>
                <w:sz w:val="28"/>
                <w:szCs w:val="28"/>
              </w:rPr>
              <w:t xml:space="preserve"> + </w:t>
            </w:r>
            <w:r w:rsidRPr="00DD0F24">
              <w:rPr>
                <w:rFonts w:ascii="Palatino Linotype" w:hAnsi="Palatino Linotype"/>
                <w:i/>
                <w:sz w:val="28"/>
                <w:szCs w:val="28"/>
              </w:rPr>
              <w:t>s</w:t>
            </w:r>
          </w:p>
        </w:tc>
      </w:tr>
      <w:tr w:rsidR="0078762A" w:rsidTr="003C1CBE">
        <w:trPr>
          <w:trHeight w:val="1453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t>4 (a)</w:t>
            </w:r>
          </w:p>
          <w:p w:rsidR="0078762A" w:rsidRPr="00DD0F24" w:rsidRDefault="0078762A" w:rsidP="00DD0F24">
            <w:pPr>
              <w:pStyle w:val="Maths"/>
              <w:ind w:left="0" w:firstLine="0"/>
              <w:rPr>
                <w:rFonts w:ascii="Palatino Linotype" w:hAnsi="Palatino Linotype"/>
                <w:sz w:val="28"/>
                <w:szCs w:val="28"/>
              </w:rPr>
            </w:pP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t xml:space="preserve">   (b)</w:t>
            </w:r>
          </w:p>
          <w:p w:rsidR="00DB33A3" w:rsidRPr="00DD0F24" w:rsidRDefault="00DB33A3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  <w:p w:rsidR="00DB33A3" w:rsidRPr="00DD0F24" w:rsidRDefault="00DB33A3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t xml:space="preserve">   (c)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substitute into expression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2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evaluate expression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3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substitute into expression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4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evaluate expression</w:t>
            </w:r>
          </w:p>
          <w:p w:rsidR="007E2939" w:rsidRPr="00DD0F24" w:rsidRDefault="007E2939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t># 2.1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valid strategy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</w:r>
            <w:r w:rsidR="00DB33A3" w:rsidRPr="00DD0F24">
              <w:rPr>
                <w:rFonts w:ascii="Palatino Linotype" w:hAnsi="Palatino Linotype"/>
                <w:sz w:val="28"/>
                <w:szCs w:val="28"/>
              </w:rPr>
              <w:t>5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 xml:space="preserve"> × </w:t>
            </w:r>
            <w:r w:rsidR="00DB33A3" w:rsidRPr="00DD0F24">
              <w:rPr>
                <w:rFonts w:ascii="Palatino Linotype" w:hAnsi="Palatino Linotype"/>
                <w:sz w:val="28"/>
                <w:szCs w:val="28"/>
              </w:rPr>
              <w:t>4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 xml:space="preserve"> – </w:t>
            </w:r>
            <w:r w:rsidR="00DB33A3" w:rsidRPr="00DD0F24">
              <w:rPr>
                <w:rFonts w:ascii="Palatino Linotype" w:hAnsi="Palatino Linotype"/>
                <w:sz w:val="28"/>
                <w:szCs w:val="28"/>
              </w:rPr>
              <w:t>4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 xml:space="preserve"> × </w:t>
            </w:r>
            <w:r w:rsidR="00DB33A3" w:rsidRPr="00DD0F24">
              <w:rPr>
                <w:rFonts w:ascii="Palatino Linotype" w:hAnsi="Palatino Linotype"/>
                <w:sz w:val="28"/>
                <w:szCs w:val="28"/>
              </w:rPr>
              <w:t>3</w:t>
            </w:r>
          </w:p>
          <w:p w:rsidR="00DD0F24" w:rsidRPr="00DD0F24" w:rsidRDefault="00DD0F24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2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</w:r>
            <w:r w:rsidR="00DB33A3" w:rsidRPr="00DD0F24">
              <w:rPr>
                <w:rFonts w:ascii="Palatino Linotype" w:hAnsi="Palatino Linotype"/>
                <w:sz w:val="28"/>
                <w:szCs w:val="28"/>
              </w:rPr>
              <w:t>8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3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</w:r>
            <w:r w:rsidR="00DB33A3" w:rsidRPr="00DD0F24">
              <w:rPr>
                <w:rFonts w:ascii="Palatino Linotype" w:hAnsi="Palatino Linotype"/>
                <w:sz w:val="28"/>
                <w:szCs w:val="28"/>
              </w:rPr>
              <w:t>5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 xml:space="preserve">·5 × </w:t>
            </w:r>
            <w:r w:rsidR="00DB33A3" w:rsidRPr="00DD0F24">
              <w:rPr>
                <w:rFonts w:ascii="Palatino Linotype" w:hAnsi="Palatino Linotype"/>
                <w:sz w:val="28"/>
                <w:szCs w:val="28"/>
              </w:rPr>
              <w:t>2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 xml:space="preserve">0 + </w:t>
            </w:r>
            <w:r w:rsidR="00DB33A3" w:rsidRPr="00DD0F24">
              <w:rPr>
                <w:rFonts w:ascii="Palatino Linotype" w:hAnsi="Palatino Linotype"/>
                <w:sz w:val="28"/>
                <w:szCs w:val="28"/>
              </w:rPr>
              <w:t>2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 xml:space="preserve">·5 × </w:t>
            </w:r>
            <w:r w:rsidR="00DB33A3" w:rsidRPr="00DD0F24">
              <w:rPr>
                <w:rFonts w:ascii="Palatino Linotype" w:hAnsi="Palatino Linotype"/>
                <w:sz w:val="28"/>
                <w:szCs w:val="28"/>
              </w:rPr>
              <w:t>16</w:t>
            </w:r>
          </w:p>
          <w:p w:rsidR="0078762A" w:rsidRDefault="0078762A" w:rsidP="00DB33A3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4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(£)1</w:t>
            </w:r>
            <w:r w:rsidR="00DB33A3" w:rsidRPr="00DD0F24">
              <w:rPr>
                <w:rFonts w:ascii="Palatino Linotype" w:hAnsi="Palatino Linotype"/>
                <w:sz w:val="28"/>
                <w:szCs w:val="28"/>
              </w:rPr>
              <w:t>50</w:t>
            </w:r>
          </w:p>
          <w:p w:rsidR="00DD0F24" w:rsidRDefault="007E2939" w:rsidP="007E293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t># 2.1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</w:r>
          </w:p>
          <w:p w:rsidR="007E2939" w:rsidRPr="00DD0F24" w:rsidRDefault="007E2939" w:rsidP="007E293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t>240 = 5·5 × H + 2·5 × 16</w:t>
            </w:r>
          </w:p>
          <w:p w:rsidR="007E2939" w:rsidRPr="00DD0F24" w:rsidRDefault="007E2939" w:rsidP="007E293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t>5·5 H = 240</w:t>
            </w:r>
          </w:p>
          <w:p w:rsidR="007E2939" w:rsidRPr="00DD0F24" w:rsidRDefault="007E2939" w:rsidP="007E293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t>H = 30 (hours)</w:t>
            </w:r>
          </w:p>
        </w:tc>
      </w:tr>
      <w:tr w:rsidR="0078762A" w:rsidTr="003C1CBE">
        <w:trPr>
          <w:trHeight w:val="2581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lastRenderedPageBreak/>
              <w:t xml:space="preserve">5 (a) </w:t>
            </w:r>
          </w:p>
          <w:p w:rsidR="0078762A" w:rsidRPr="00DD0F24" w:rsidRDefault="0078762A" w:rsidP="00DD0F24">
            <w:pPr>
              <w:pStyle w:val="Maths"/>
              <w:ind w:left="0" w:firstLine="0"/>
              <w:rPr>
                <w:rFonts w:ascii="Palatino Linotype" w:hAnsi="Palatino Linotype"/>
                <w:sz w:val="28"/>
                <w:szCs w:val="28"/>
              </w:rPr>
            </w:pP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t xml:space="preserve">   (b)</w:t>
            </w:r>
          </w:p>
          <w:p w:rsidR="0078762A" w:rsidRPr="00DD0F24" w:rsidRDefault="0078762A" w:rsidP="00DD0F24">
            <w:pPr>
              <w:pStyle w:val="Maths"/>
              <w:ind w:left="0" w:firstLine="0"/>
              <w:rPr>
                <w:rFonts w:ascii="Palatino Linotype" w:hAnsi="Palatino Linotype"/>
                <w:sz w:val="28"/>
                <w:szCs w:val="28"/>
              </w:rPr>
            </w:pPr>
          </w:p>
          <w:p w:rsidR="0078762A" w:rsidRPr="00DD0F24" w:rsidRDefault="0078762A" w:rsidP="007E2939">
            <w:pPr>
              <w:pStyle w:val="Maths"/>
              <w:ind w:left="0" w:firstLine="0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extend sequence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2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complete table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3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begin to find formula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4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correct formula</w:t>
            </w:r>
          </w:p>
          <w:p w:rsidR="0078762A" w:rsidRPr="00DD0F24" w:rsidRDefault="0078762A" w:rsidP="007E293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ab/>
            </w:r>
            <w:r w:rsidR="007E2939" w:rsidRPr="00DD0F24">
              <w:rPr>
                <w:rFonts w:ascii="Palatino Linotype" w:hAnsi="Palatino Linotype"/>
                <w:sz w:val="28"/>
                <w:szCs w:val="28"/>
              </w:rPr>
              <w:t>10, 13, 16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2</w:t>
            </w:r>
            <w:r w:rsidR="007E2939" w:rsidRPr="00DD0F24">
              <w:rPr>
                <w:rFonts w:ascii="Palatino Linotype" w:hAnsi="Palatino Linotype"/>
                <w:sz w:val="28"/>
                <w:szCs w:val="28"/>
              </w:rPr>
              <w:tab/>
              <w:t>37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3</w:t>
            </w:r>
            <w:r w:rsidR="007E2939" w:rsidRPr="00DD0F24">
              <w:rPr>
                <w:rFonts w:ascii="Palatino Linotype" w:hAnsi="Palatino Linotype"/>
                <w:sz w:val="28"/>
                <w:szCs w:val="28"/>
              </w:rPr>
              <w:tab/>
              <w:t>×3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4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</w:r>
            <w:r w:rsidR="007E2939" w:rsidRPr="00DD0F24">
              <w:rPr>
                <w:rFonts w:ascii="Palatino Linotype" w:hAnsi="Palatino Linotype"/>
                <w:i/>
                <w:sz w:val="28"/>
                <w:szCs w:val="28"/>
              </w:rPr>
              <w:t>B</w:t>
            </w:r>
            <w:r w:rsidR="007E2939" w:rsidRPr="00DD0F24">
              <w:rPr>
                <w:rFonts w:ascii="Palatino Linotype" w:hAnsi="Palatino Linotype"/>
                <w:sz w:val="28"/>
                <w:szCs w:val="28"/>
              </w:rPr>
              <w:t xml:space="preserve"> = 3S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 xml:space="preserve"> + </w:t>
            </w:r>
            <w:r w:rsidR="007E2939" w:rsidRPr="00DD0F24">
              <w:rPr>
                <w:rFonts w:ascii="Palatino Linotype" w:hAnsi="Palatino Linotype"/>
                <w:sz w:val="28"/>
                <w:szCs w:val="28"/>
              </w:rPr>
              <w:t>1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</w:tr>
      <w:tr w:rsidR="0078762A" w:rsidTr="003C1CBE">
        <w:trPr>
          <w:trHeight w:val="1416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7E2939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t xml:space="preserve">6 </w:t>
            </w:r>
            <w:r w:rsidR="0078762A" w:rsidRPr="00DD0F24">
              <w:rPr>
                <w:rFonts w:ascii="Palatino Linotype" w:hAnsi="Palatino Linotype"/>
                <w:sz w:val="28"/>
                <w:szCs w:val="28"/>
              </w:rPr>
              <w:br/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calculate gradient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br/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</w:r>
            <w:r w:rsidR="007E2939" w:rsidRPr="00DD0F24">
              <w:rPr>
                <w:rFonts w:ascii="Palatino Linotype" w:hAnsi="Palatino Linotype"/>
                <w:position w:val="-24"/>
                <w:sz w:val="28"/>
                <w:szCs w:val="28"/>
              </w:rPr>
              <w:object w:dxaOrig="3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.3pt;height:31.25pt" o:ole="">
                  <v:imagedata r:id="rId11" o:title=""/>
                </v:shape>
                <o:OLEObject Type="Embed" ProgID="Equation.DSMT4" ShapeID="_x0000_i1025" DrawAspect="Content" ObjectID="_1433155744" r:id="rId12"/>
              </w:objec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>or 0·</w:t>
            </w:r>
            <w:r w:rsidR="007E2939" w:rsidRPr="00DD0F24">
              <w:rPr>
                <w:rFonts w:ascii="Palatino Linotype" w:hAnsi="Palatino Linotype"/>
                <w:sz w:val="28"/>
                <w:szCs w:val="28"/>
              </w:rPr>
              <w:t>491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>…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</w:tr>
      <w:tr w:rsidR="003C1CBE" w:rsidTr="003C1CBE">
        <w:trPr>
          <w:trHeight w:val="1416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CBE" w:rsidRPr="00DD0F24" w:rsidRDefault="003C1CBE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Outcome 1.1</w:t>
            </w:r>
          </w:p>
        </w:tc>
        <w:tc>
          <w:tcPr>
            <w:tcW w:w="4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CBE" w:rsidRPr="00DD0F24" w:rsidRDefault="003C1CBE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Need 8 out of 15 to pass.</w:t>
            </w:r>
          </w:p>
        </w:tc>
      </w:tr>
      <w:tr w:rsidR="0078762A" w:rsidTr="003C1CBE">
        <w:trPr>
          <w:trHeight w:val="2015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t>7 (a)</w:t>
            </w:r>
          </w:p>
          <w:p w:rsidR="0078762A" w:rsidRPr="00DD0F24" w:rsidRDefault="0078762A" w:rsidP="00DD0F24">
            <w:pPr>
              <w:pStyle w:val="Maths"/>
              <w:ind w:left="0" w:firstLine="0"/>
              <w:rPr>
                <w:rFonts w:ascii="Palatino Linotype" w:hAnsi="Palatino Linotype"/>
                <w:sz w:val="28"/>
                <w:szCs w:val="28"/>
              </w:rPr>
            </w:pPr>
          </w:p>
          <w:p w:rsidR="0078762A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t xml:space="preserve">   (b)</w:t>
            </w:r>
          </w:p>
          <w:p w:rsidR="00DD0F24" w:rsidRDefault="00DD0F24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  <w:p w:rsidR="00DD0F24" w:rsidRDefault="00DD0F24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  <w:p w:rsidR="00DD0F24" w:rsidRPr="00DD0F24" w:rsidRDefault="00DD0F24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 xml:space="preserve">   (c)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 xml:space="preserve"> circumference of circle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2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calculate circumference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3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area of circle</w:t>
            </w:r>
          </w:p>
          <w:p w:rsidR="0078762A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4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calculate the area of circle</w:t>
            </w:r>
          </w:p>
          <w:p w:rsidR="00DD0F24" w:rsidRDefault="00DD0F24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  <w:p w:rsidR="00DD0F24" w:rsidRPr="00DD0F24" w:rsidRDefault="00DD0F24" w:rsidP="00DD0F24">
            <w:pPr>
              <w:pStyle w:val="Maths"/>
              <w:ind w:left="0" w:firstLine="0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t># 2.1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valid strategy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ab/>
            </w:r>
            <w:r w:rsidRPr="00DD0F24">
              <w:rPr>
                <w:rFonts w:ascii="Palatino Linotype" w:hAnsi="Palatino Linotype"/>
                <w:sz w:val="28"/>
                <w:szCs w:val="28"/>
              </w:rPr>
              <w:t xml:space="preserve">π × </w:t>
            </w:r>
            <w:r w:rsidR="007E2939" w:rsidRPr="00DD0F24">
              <w:rPr>
                <w:rFonts w:ascii="Palatino Linotype" w:hAnsi="Palatino Linotype"/>
                <w:sz w:val="28"/>
                <w:szCs w:val="28"/>
              </w:rPr>
              <w:t>51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2</w:t>
            </w:r>
            <w:r w:rsidR="007E2939" w:rsidRPr="00DD0F24">
              <w:rPr>
                <w:rFonts w:ascii="Palatino Linotype" w:hAnsi="Palatino Linotype"/>
                <w:sz w:val="28"/>
                <w:szCs w:val="28"/>
              </w:rPr>
              <w:tab/>
              <w:t>160·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>2 or equivalent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3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 xml:space="preserve">π × </w:t>
            </w:r>
            <w:r w:rsidR="007E2939" w:rsidRPr="00DD0F24">
              <w:rPr>
                <w:rFonts w:ascii="Palatino Linotype" w:hAnsi="Palatino Linotype"/>
                <w:sz w:val="28"/>
                <w:szCs w:val="28"/>
              </w:rPr>
              <w:t>25·5</w:t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2</w:t>
            </w:r>
          </w:p>
          <w:p w:rsidR="0078762A" w:rsidRDefault="0078762A" w:rsidP="007E293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4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</w:r>
            <w:r w:rsidR="007E2939" w:rsidRPr="00DD0F24">
              <w:rPr>
                <w:rFonts w:ascii="Palatino Linotype" w:hAnsi="Palatino Linotype"/>
                <w:sz w:val="28"/>
                <w:szCs w:val="28"/>
              </w:rPr>
              <w:t>2042·82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 xml:space="preserve"> or equivalent</w:t>
            </w:r>
          </w:p>
          <w:p w:rsidR="00CD40DE" w:rsidRDefault="00CD40DE" w:rsidP="007E293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  <w:p w:rsidR="00CD40DE" w:rsidRDefault="00CD40DE" w:rsidP="007E293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  <w:p w:rsidR="00CD40DE" w:rsidRDefault="00CD40DE" w:rsidP="007E293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# 2.1</w:t>
            </w:r>
            <w:r>
              <w:rPr>
                <w:rFonts w:ascii="Palatino Linotype" w:hAnsi="Palatino Linotype"/>
                <w:sz w:val="28"/>
                <w:szCs w:val="28"/>
              </w:rPr>
              <w:tab/>
              <w:t xml:space="preserve"> 1000 ÷ 160.2 = 6.2</w:t>
            </w:r>
            <w:proofErr w:type="gramStart"/>
            <w:r>
              <w:rPr>
                <w:rFonts w:ascii="Palatino Linotype" w:hAnsi="Palatino Linotype"/>
                <w:sz w:val="28"/>
                <w:szCs w:val="28"/>
              </w:rPr>
              <w:t>..</w:t>
            </w:r>
            <w:proofErr w:type="gramEnd"/>
          </w:p>
          <w:p w:rsidR="00CD40DE" w:rsidRPr="00DD0F24" w:rsidRDefault="00CD40DE" w:rsidP="007E293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 xml:space="preserve">  6 hula hoops</w:t>
            </w:r>
          </w:p>
        </w:tc>
      </w:tr>
      <w:tr w:rsidR="0078762A" w:rsidTr="003C1CBE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t>8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78762A" w:rsidP="007E293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="005E6B09">
              <w:rPr>
                <w:rFonts w:ascii="Palatino Linotype" w:hAnsi="Palatino Linotype"/>
                <w:sz w:val="28"/>
                <w:szCs w:val="28"/>
              </w:rPr>
              <w:tab/>
              <w:t>area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 xml:space="preserve"> of </w:t>
            </w:r>
            <w:r w:rsidR="007E2939" w:rsidRPr="00DD0F24">
              <w:rPr>
                <w:rFonts w:ascii="Palatino Linotype" w:hAnsi="Palatino Linotype"/>
                <w:sz w:val="28"/>
                <w:szCs w:val="28"/>
              </w:rPr>
              <w:t>parallelogram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br/>
            </w:r>
          </w:p>
          <w:p w:rsidR="0078762A" w:rsidRPr="00DD0F24" w:rsidRDefault="0078762A" w:rsidP="007E2939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2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 xml:space="preserve">area of </w:t>
            </w:r>
            <w:r w:rsidR="004F1FD2" w:rsidRPr="00DD0F24">
              <w:rPr>
                <w:rFonts w:ascii="Palatino Linotype" w:hAnsi="Palatino Linotype"/>
                <w:sz w:val="28"/>
                <w:szCs w:val="28"/>
              </w:rPr>
              <w:t>parallelogram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ab/>
            </w:r>
            <w:r w:rsidR="007E2939" w:rsidRPr="00DD0F24">
              <w:rPr>
                <w:rFonts w:ascii="Palatino Linotype" w:hAnsi="Palatino Linotype"/>
                <w:sz w:val="28"/>
                <w:szCs w:val="28"/>
              </w:rPr>
              <w:t>1.3</w:t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 xml:space="preserve"> 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 xml:space="preserve">× </w:t>
            </w:r>
            <w:r w:rsidR="007E2939" w:rsidRPr="00DD0F24">
              <w:rPr>
                <w:rFonts w:ascii="Palatino Linotype" w:hAnsi="Palatino Linotype"/>
                <w:sz w:val="28"/>
                <w:szCs w:val="28"/>
              </w:rPr>
              <w:t>2.4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 xml:space="preserve"> </w:t>
            </w:r>
          </w:p>
          <w:p w:rsidR="0078762A" w:rsidRPr="00DD0F24" w:rsidRDefault="0078762A" w:rsidP="007E2939">
            <w:pPr>
              <w:pStyle w:val="Maths"/>
              <w:ind w:left="0" w:firstLine="0"/>
              <w:rPr>
                <w:rFonts w:ascii="Palatino Linotype" w:hAnsi="Palatino Linotype"/>
                <w:sz w:val="28"/>
                <w:szCs w:val="28"/>
                <w:vertAlign w:val="superscript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tab/>
            </w:r>
          </w:p>
          <w:p w:rsidR="0078762A" w:rsidRPr="00751134" w:rsidRDefault="0078762A" w:rsidP="0075113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2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</w:r>
            <w:r w:rsidR="007E2939" w:rsidRPr="00DD0F24">
              <w:rPr>
                <w:rFonts w:ascii="Palatino Linotype" w:hAnsi="Palatino Linotype"/>
                <w:sz w:val="28"/>
                <w:szCs w:val="28"/>
              </w:rPr>
              <w:t>3.12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 xml:space="preserve"> </w:t>
            </w:r>
            <w:r w:rsidR="00751134">
              <w:rPr>
                <w:rFonts w:ascii="Palatino Linotype" w:hAnsi="Palatino Linotype"/>
                <w:sz w:val="28"/>
                <w:szCs w:val="28"/>
              </w:rPr>
              <w:t>(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>m</w:t>
            </w:r>
            <w:r w:rsidR="00751134">
              <w:rPr>
                <w:rFonts w:ascii="Palatino Linotype" w:hAnsi="Palatino Linotype"/>
                <w:sz w:val="28"/>
                <w:szCs w:val="28"/>
                <w:vertAlign w:val="superscript"/>
              </w:rPr>
              <w:t>2</w:t>
            </w:r>
            <w:r w:rsidR="00751134">
              <w:rPr>
                <w:rFonts w:ascii="Palatino Linotype" w:hAnsi="Palatino Linotype"/>
                <w:sz w:val="28"/>
                <w:szCs w:val="28"/>
              </w:rPr>
              <w:t>)</w:t>
            </w:r>
          </w:p>
        </w:tc>
      </w:tr>
      <w:tr w:rsidR="0078762A" w:rsidTr="003C1CBE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t>9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calculate all 3 areas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2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find total area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</w:r>
            <w:r w:rsidR="004F1FD2" w:rsidRPr="00DD0F24">
              <w:rPr>
                <w:rFonts w:ascii="Palatino Linotype" w:hAnsi="Palatino Linotype"/>
                <w:sz w:val="28"/>
                <w:szCs w:val="28"/>
              </w:rPr>
              <w:t>1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>6</w:t>
            </w:r>
            <w:r w:rsidR="004F1FD2" w:rsidRPr="00DD0F24">
              <w:rPr>
                <w:rFonts w:ascii="Palatino Linotype" w:hAnsi="Palatino Linotype"/>
                <w:sz w:val="28"/>
                <w:szCs w:val="28"/>
              </w:rPr>
              <w:t>200, 22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 xml:space="preserve">50, </w:t>
            </w:r>
            <w:r w:rsidR="004F1FD2" w:rsidRPr="00DD0F24">
              <w:rPr>
                <w:rFonts w:ascii="Palatino Linotype" w:hAnsi="Palatino Linotype"/>
                <w:sz w:val="28"/>
                <w:szCs w:val="28"/>
              </w:rPr>
              <w:t>4500</w:t>
            </w:r>
          </w:p>
          <w:p w:rsidR="0078762A" w:rsidRPr="00DD0F24" w:rsidRDefault="0078762A" w:rsidP="004F1FD2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2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 xml:space="preserve"> </w:t>
            </w:r>
            <w:r w:rsidR="004F1FD2" w:rsidRPr="00DD0F24">
              <w:rPr>
                <w:rFonts w:ascii="Palatino Linotype" w:hAnsi="Palatino Linotype"/>
                <w:sz w:val="28"/>
                <w:szCs w:val="28"/>
              </w:rPr>
              <w:t>45900</w:t>
            </w:r>
            <w:r w:rsidR="00751134">
              <w:rPr>
                <w:rFonts w:ascii="Palatino Linotype" w:hAnsi="Palatino Linotype"/>
                <w:sz w:val="28"/>
                <w:szCs w:val="28"/>
              </w:rPr>
              <w:t xml:space="preserve"> (c</w:t>
            </w:r>
            <w:r w:rsidR="00751134" w:rsidRPr="00DD0F24">
              <w:rPr>
                <w:rFonts w:ascii="Palatino Linotype" w:hAnsi="Palatino Linotype"/>
                <w:sz w:val="28"/>
                <w:szCs w:val="28"/>
              </w:rPr>
              <w:t>m</w:t>
            </w:r>
            <w:r w:rsidR="00751134">
              <w:rPr>
                <w:rFonts w:ascii="Palatino Linotype" w:hAnsi="Palatino Linotype"/>
                <w:sz w:val="28"/>
                <w:szCs w:val="28"/>
                <w:vertAlign w:val="superscript"/>
              </w:rPr>
              <w:t>2</w:t>
            </w:r>
            <w:r w:rsidR="00751134">
              <w:rPr>
                <w:rFonts w:ascii="Palatino Linotype" w:hAnsi="Palatino Linotype"/>
                <w:sz w:val="28"/>
                <w:szCs w:val="28"/>
              </w:rPr>
              <w:t>)</w:t>
            </w:r>
          </w:p>
        </w:tc>
      </w:tr>
      <w:tr w:rsidR="0078762A" w:rsidTr="003C1CBE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lastRenderedPageBreak/>
              <w:t>10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volume of cylinder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2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correct answer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</w:r>
            <w:r w:rsidR="004F1FD2" w:rsidRPr="00DD0F24">
              <w:rPr>
                <w:rFonts w:ascii="Palatino Linotype" w:hAnsi="Palatino Linotype"/>
                <w:sz w:val="28"/>
                <w:szCs w:val="28"/>
              </w:rPr>
              <w:t>13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 xml:space="preserve"> × </w:t>
            </w:r>
            <w:r w:rsidR="004F1FD2" w:rsidRPr="00DD0F24">
              <w:rPr>
                <w:rFonts w:ascii="Palatino Linotype" w:hAnsi="Palatino Linotype"/>
                <w:sz w:val="28"/>
                <w:szCs w:val="28"/>
              </w:rPr>
              <w:t>26·7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  <w:vertAlign w:val="superscript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2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</w:r>
            <w:r w:rsidR="004F1FD2" w:rsidRPr="00DD0F24">
              <w:rPr>
                <w:rFonts w:ascii="Palatino Linotype" w:hAnsi="Palatino Linotype"/>
                <w:sz w:val="28"/>
                <w:szCs w:val="28"/>
              </w:rPr>
              <w:t>347.1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 xml:space="preserve"> m</w:t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3</w:t>
            </w:r>
          </w:p>
        </w:tc>
      </w:tr>
      <w:tr w:rsidR="0078762A" w:rsidTr="003C1CBE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t>11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CD40DE" w:rsidP="00CD40DE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</w:r>
            <w:r>
              <w:rPr>
                <w:rFonts w:ascii="Palatino Linotype" w:hAnsi="Palatino Linotype"/>
                <w:sz w:val="28"/>
                <w:szCs w:val="28"/>
              </w:rPr>
              <w:t>correct rotation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62A" w:rsidRPr="00DD0F24" w:rsidRDefault="00CD40DE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</w:r>
            <w:r>
              <w:rPr>
                <w:rFonts w:ascii="Palatino Linotype" w:hAnsi="Palatino Linotype"/>
                <w:sz w:val="28"/>
                <w:szCs w:val="28"/>
              </w:rPr>
              <w:t>correct rotation</w:t>
            </w:r>
          </w:p>
        </w:tc>
      </w:tr>
      <w:tr w:rsidR="003C1CBE" w:rsidTr="003C1CBE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CBE" w:rsidRPr="00DD0F24" w:rsidRDefault="003C1CBE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Outcome 1.2</w:t>
            </w:r>
          </w:p>
        </w:tc>
        <w:tc>
          <w:tcPr>
            <w:tcW w:w="4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CBE" w:rsidRPr="00DD0F24" w:rsidRDefault="003C1CBE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Need 6 out of 11 to pass</w:t>
            </w:r>
          </w:p>
        </w:tc>
      </w:tr>
      <w:tr w:rsidR="0078762A" w:rsidTr="003C1CBE">
        <w:trPr>
          <w:trHeight w:val="2698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t>12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 xml:space="preserve">correct intervals and tally marks 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2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all frequencies correct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  <w:p w:rsidR="0078762A" w:rsidRPr="00DD0F24" w:rsidRDefault="00DD0F24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t># 2.2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correct statement with reason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78762A" w:rsidP="00DD0F24">
            <w:pPr>
              <w:tabs>
                <w:tab w:val="left" w:pos="601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  <w:vertAlign w:val="superscript"/>
              </w:rPr>
            </w:pPr>
            <w:r w:rsidRPr="00DD0F24">
              <w:rPr>
                <w:rFonts w:ascii="Palatino Linotype" w:hAnsi="Palatino Linotype" w:cs="Arial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 w:cs="Arial"/>
                <w:sz w:val="28"/>
                <w:szCs w:val="28"/>
                <w:vertAlign w:val="superscript"/>
              </w:rPr>
              <w:t>1 and 2</w:t>
            </w:r>
          </w:p>
          <w:p w:rsidR="0078762A" w:rsidRPr="00DD0F24" w:rsidRDefault="0078762A" w:rsidP="00DD0F24">
            <w:pPr>
              <w:tabs>
                <w:tab w:val="left" w:pos="601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</w:p>
          <w:p w:rsidR="0078762A" w:rsidRPr="00DD0F24" w:rsidRDefault="00DD0F24" w:rsidP="00DD0F24">
            <w:pPr>
              <w:tabs>
                <w:tab w:val="left" w:pos="601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F30FCCA" wp14:editId="055E8C35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2080895" cy="1504950"/>
                      <wp:effectExtent l="0" t="0" r="0" b="0"/>
                      <wp:wrapNone/>
                      <wp:docPr id="2" name="Text Box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80895" cy="1504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8" w:type="dxa"/>
                                    <w:tblBorders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012"/>
                                    <w:gridCol w:w="998"/>
                                    <w:gridCol w:w="1076"/>
                                  </w:tblGrid>
                                  <w:tr w:rsidR="007647FA" w:rsidTr="00DD0F24">
                                    <w:trPr>
                                      <w:trHeight w:val="293"/>
                                    </w:trPr>
                                    <w:tc>
                                      <w:tcPr>
                                        <w:tcW w:w="1086" w:type="dxa"/>
                                        <w:tcBorders>
                                          <w:top w:val="nil"/>
                                          <w:left w:val="nil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  <w:hideMark/>
                                      </w:tcPr>
                                      <w:p w:rsidR="007647FA" w:rsidRPr="00B90B33" w:rsidRDefault="007647FA" w:rsidP="00DD0F24">
                                        <w:pPr>
                                          <w:tabs>
                                            <w:tab w:val="left" w:pos="1276"/>
                                            <w:tab w:val="right" w:pos="9026"/>
                                          </w:tabs>
                                          <w:spacing w:line="240" w:lineRule="auto"/>
                                          <w:jc w:val="center"/>
                                          <w:rPr>
                                            <w:rFonts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90B33">
                                          <w:rPr>
                                            <w:rFonts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Score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87" w:type="dxa"/>
                                        <w:tcBorders>
                                          <w:top w:val="nil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  <w:hideMark/>
                                      </w:tcPr>
                                      <w:p w:rsidR="007647FA" w:rsidRPr="00B90B33" w:rsidRDefault="007647FA" w:rsidP="00DD0F24">
                                        <w:pPr>
                                          <w:tabs>
                                            <w:tab w:val="left" w:pos="1276"/>
                                            <w:tab w:val="right" w:pos="9026"/>
                                          </w:tabs>
                                          <w:spacing w:line="240" w:lineRule="auto"/>
                                          <w:jc w:val="center"/>
                                          <w:rPr>
                                            <w:rFonts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90B33">
                                          <w:rPr>
                                            <w:rFonts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Tally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87" w:type="dxa"/>
                                        <w:tcBorders>
                                          <w:top w:val="nil"/>
                                          <w:left w:val="single" w:sz="4" w:space="0" w:color="auto"/>
                                          <w:bottom w:val="single" w:sz="4" w:space="0" w:color="auto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  <w:hideMark/>
                                      </w:tcPr>
                                      <w:p w:rsidR="007647FA" w:rsidRPr="00B90B33" w:rsidRDefault="007647FA" w:rsidP="00DD0F24">
                                        <w:pPr>
                                          <w:tabs>
                                            <w:tab w:val="left" w:pos="1276"/>
                                            <w:tab w:val="right" w:pos="9026"/>
                                          </w:tabs>
                                          <w:spacing w:line="240" w:lineRule="auto"/>
                                          <w:jc w:val="center"/>
                                          <w:rPr>
                                            <w:rFonts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90B33">
                                          <w:rPr>
                                            <w:rFonts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Frequency</w:t>
                                        </w:r>
                                      </w:p>
                                    </w:tc>
                                  </w:tr>
                                  <w:tr w:rsidR="007647FA" w:rsidTr="00DD0F24">
                                    <w:trPr>
                                      <w:trHeight w:val="293"/>
                                    </w:trPr>
                                    <w:tc>
                                      <w:tcPr>
                                        <w:tcW w:w="1086" w:type="dxa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  <w:hideMark/>
                                      </w:tcPr>
                                      <w:p w:rsidR="007647FA" w:rsidRPr="00B90B33" w:rsidRDefault="007647FA" w:rsidP="00DD0F24">
                                        <w:pPr>
                                          <w:tabs>
                                            <w:tab w:val="left" w:pos="1276"/>
                                            <w:tab w:val="right" w:pos="9026"/>
                                          </w:tabs>
                                          <w:spacing w:line="240" w:lineRule="auto"/>
                                          <w:jc w:val="center"/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90B33"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  <w:t>30 – 39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87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  <w:hideMark/>
                                      </w:tcPr>
                                      <w:p w:rsidR="007647FA" w:rsidRPr="00B90B33" w:rsidRDefault="007647FA" w:rsidP="00DD0F24">
                                        <w:pPr>
                                          <w:tabs>
                                            <w:tab w:val="left" w:pos="1276"/>
                                            <w:tab w:val="right" w:pos="9026"/>
                                          </w:tabs>
                                          <w:spacing w:line="240" w:lineRule="auto"/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90B33"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  <w:sym w:font="Symbol" w:char="F0EF"/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87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  <w:hideMark/>
                                      </w:tcPr>
                                      <w:p w:rsidR="007647FA" w:rsidRPr="00B90B33" w:rsidRDefault="007647FA" w:rsidP="00DD0F24">
                                        <w:pPr>
                                          <w:tabs>
                                            <w:tab w:val="left" w:pos="1276"/>
                                            <w:tab w:val="right" w:pos="9026"/>
                                          </w:tabs>
                                          <w:spacing w:line="240" w:lineRule="auto"/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90B33"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</w:tr>
                                  <w:tr w:rsidR="007647FA" w:rsidTr="00DD0F24">
                                    <w:trPr>
                                      <w:trHeight w:val="293"/>
                                    </w:trPr>
                                    <w:tc>
                                      <w:tcPr>
                                        <w:tcW w:w="1086" w:type="dxa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  <w:hideMark/>
                                      </w:tcPr>
                                      <w:p w:rsidR="007647FA" w:rsidRPr="00B90B33" w:rsidRDefault="007647FA" w:rsidP="00DD0F24">
                                        <w:pPr>
                                          <w:tabs>
                                            <w:tab w:val="left" w:pos="1276"/>
                                            <w:tab w:val="right" w:pos="9026"/>
                                          </w:tabs>
                                          <w:spacing w:line="240" w:lineRule="auto"/>
                                          <w:jc w:val="center"/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90B33"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  <w:t>40 – 49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87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  <w:hideMark/>
                                      </w:tcPr>
                                      <w:p w:rsidR="007647FA" w:rsidRPr="00B90B33" w:rsidRDefault="007647FA" w:rsidP="00DD0F24">
                                        <w:pPr>
                                          <w:tabs>
                                            <w:tab w:val="left" w:pos="1276"/>
                                            <w:tab w:val="right" w:pos="9026"/>
                                          </w:tabs>
                                          <w:spacing w:line="240" w:lineRule="auto"/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90B33"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  <w:sym w:font="Symbol" w:char="F0EF"/>
                                        </w:r>
                                        <w:r w:rsidRPr="00B90B33"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  <w:sym w:font="Symbol" w:char="F0EF"/>
                                        </w:r>
                                        <w:r w:rsidRPr="00B90B33"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  <w:sym w:font="Symbol" w:char="F0EF"/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87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  <w:hideMark/>
                                      </w:tcPr>
                                      <w:p w:rsidR="007647FA" w:rsidRPr="00B90B33" w:rsidRDefault="007647FA" w:rsidP="00DD0F24">
                                        <w:pPr>
                                          <w:tabs>
                                            <w:tab w:val="left" w:pos="1276"/>
                                            <w:tab w:val="right" w:pos="9026"/>
                                          </w:tabs>
                                          <w:spacing w:line="240" w:lineRule="auto"/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</w:tr>
                                  <w:tr w:rsidR="007647FA" w:rsidTr="00DD0F24">
                                    <w:trPr>
                                      <w:trHeight w:val="293"/>
                                    </w:trPr>
                                    <w:tc>
                                      <w:tcPr>
                                        <w:tcW w:w="1086" w:type="dxa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  <w:hideMark/>
                                      </w:tcPr>
                                      <w:p w:rsidR="007647FA" w:rsidRPr="00B90B33" w:rsidRDefault="007647FA" w:rsidP="00DD0F24">
                                        <w:pPr>
                                          <w:tabs>
                                            <w:tab w:val="left" w:pos="1276"/>
                                            <w:tab w:val="right" w:pos="9026"/>
                                          </w:tabs>
                                          <w:spacing w:line="240" w:lineRule="auto"/>
                                          <w:jc w:val="center"/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90B33"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  <w:t>50 – 59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87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  <w:hideMark/>
                                      </w:tcPr>
                                      <w:p w:rsidR="007647FA" w:rsidRPr="00B90B33" w:rsidRDefault="007647FA" w:rsidP="00DD0F24">
                                        <w:pPr>
                                          <w:tabs>
                                            <w:tab w:val="left" w:pos="1276"/>
                                            <w:tab w:val="right" w:pos="9026"/>
                                          </w:tabs>
                                          <w:spacing w:line="240" w:lineRule="auto"/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90B33"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  <w:sym w:font="Symbol" w:char="F0EF"/>
                                        </w:r>
                                        <w:r w:rsidRPr="00B90B33"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  <w:sym w:font="Symbol" w:char="F0EF"/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87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  <w:hideMark/>
                                      </w:tcPr>
                                      <w:p w:rsidR="007647FA" w:rsidRPr="00B90B33" w:rsidRDefault="007647FA" w:rsidP="00DD0F24">
                                        <w:pPr>
                                          <w:tabs>
                                            <w:tab w:val="left" w:pos="1276"/>
                                            <w:tab w:val="right" w:pos="9026"/>
                                          </w:tabs>
                                          <w:spacing w:line="240" w:lineRule="auto"/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</w:tr>
                                  <w:tr w:rsidR="007647FA" w:rsidTr="00DD0F24">
                                    <w:trPr>
                                      <w:trHeight w:val="295"/>
                                    </w:trPr>
                                    <w:tc>
                                      <w:tcPr>
                                        <w:tcW w:w="1086" w:type="dxa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  <w:hideMark/>
                                      </w:tcPr>
                                      <w:p w:rsidR="007647FA" w:rsidRPr="00B90B33" w:rsidRDefault="007647FA" w:rsidP="00DD0F24">
                                        <w:pPr>
                                          <w:tabs>
                                            <w:tab w:val="left" w:pos="1276"/>
                                            <w:tab w:val="right" w:pos="9026"/>
                                          </w:tabs>
                                          <w:spacing w:line="240" w:lineRule="auto"/>
                                          <w:jc w:val="center"/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90B33"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  <w:t>60 – 69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87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647FA" w:rsidRPr="00B90B33" w:rsidRDefault="007647FA" w:rsidP="00DD0F24">
                                        <w:pPr>
                                          <w:tabs>
                                            <w:tab w:val="left" w:pos="1276"/>
                                            <w:tab w:val="right" w:pos="9026"/>
                                          </w:tabs>
                                          <w:spacing w:line="240" w:lineRule="auto"/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90B33"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  <w:sym w:font="Symbol" w:char="F0EF"/>
                                        </w:r>
                                        <w:r w:rsidRPr="00B90B33"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  <w:sym w:font="Symbol" w:char="F0EF"/>
                                        </w:r>
                                        <w:r w:rsidRPr="00B90B33"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  <w:sym w:font="Symbol" w:char="F0EF"/>
                                        </w:r>
                                        <w:r w:rsidRPr="00B90B33"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  <w:sym w:font="Symbol" w:char="F0EF"/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87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  <w:hideMark/>
                                      </w:tcPr>
                                      <w:p w:rsidR="007647FA" w:rsidRPr="00B90B33" w:rsidRDefault="007647FA" w:rsidP="00DD0F24">
                                        <w:pPr>
                                          <w:tabs>
                                            <w:tab w:val="left" w:pos="1276"/>
                                            <w:tab w:val="right" w:pos="9026"/>
                                          </w:tabs>
                                          <w:spacing w:line="240" w:lineRule="auto"/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  <w:t>5</w:t>
                                        </w:r>
                                      </w:p>
                                    </w:tc>
                                  </w:tr>
                                  <w:tr w:rsidR="007647FA" w:rsidTr="00DD0F24">
                                    <w:trPr>
                                      <w:trHeight w:val="293"/>
                                    </w:trPr>
                                    <w:tc>
                                      <w:tcPr>
                                        <w:tcW w:w="1086" w:type="dxa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  <w:hideMark/>
                                      </w:tcPr>
                                      <w:p w:rsidR="007647FA" w:rsidRPr="00B90B33" w:rsidRDefault="007647FA" w:rsidP="00DD0F24">
                                        <w:pPr>
                                          <w:tabs>
                                            <w:tab w:val="left" w:pos="1276"/>
                                            <w:tab w:val="right" w:pos="9026"/>
                                          </w:tabs>
                                          <w:spacing w:line="240" w:lineRule="auto"/>
                                          <w:jc w:val="center"/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90B33"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  <w:t>70 – 79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87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  <w:hideMark/>
                                      </w:tcPr>
                                      <w:p w:rsidR="007647FA" w:rsidRPr="00B90B33" w:rsidRDefault="007647FA" w:rsidP="00DD0F24">
                                        <w:pPr>
                                          <w:tabs>
                                            <w:tab w:val="left" w:pos="1276"/>
                                            <w:tab w:val="right" w:pos="9026"/>
                                          </w:tabs>
                                          <w:spacing w:line="240" w:lineRule="auto"/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90B33"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  <w:sym w:font="Symbol" w:char="F0EF"/>
                                        </w:r>
                                        <w:r w:rsidRPr="00B90B33"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  <w:sym w:font="Symbol" w:char="F0EF"/>
                                        </w:r>
                                        <w:r w:rsidRPr="00B90B33"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  <w:sym w:font="Symbol" w:char="F0EF"/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87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  <w:hideMark/>
                                      </w:tcPr>
                                      <w:p w:rsidR="007647FA" w:rsidRPr="00B90B33" w:rsidRDefault="007647FA" w:rsidP="00DD0F24">
                                        <w:pPr>
                                          <w:tabs>
                                            <w:tab w:val="left" w:pos="1276"/>
                                            <w:tab w:val="right" w:pos="9026"/>
                                          </w:tabs>
                                          <w:spacing w:line="240" w:lineRule="auto"/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</w:tr>
                                  <w:tr w:rsidR="007647FA" w:rsidTr="00DD0F24">
                                    <w:trPr>
                                      <w:trHeight w:val="293"/>
                                    </w:trPr>
                                    <w:tc>
                                      <w:tcPr>
                                        <w:tcW w:w="1086" w:type="dxa"/>
                                        <w:tcBorders>
                                          <w:top w:val="single" w:sz="4" w:space="0" w:color="auto"/>
                                          <w:left w:val="nil"/>
                                          <w:bottom w:val="nil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647FA" w:rsidRPr="00B90B33" w:rsidRDefault="007647FA" w:rsidP="00DD0F24">
                                        <w:pPr>
                                          <w:tabs>
                                            <w:tab w:val="left" w:pos="1276"/>
                                            <w:tab w:val="right" w:pos="9026"/>
                                          </w:tabs>
                                          <w:spacing w:line="240" w:lineRule="auto"/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087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nil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647FA" w:rsidRPr="00B90B33" w:rsidRDefault="007647FA" w:rsidP="00DD0F24">
                                        <w:pPr>
                                          <w:tabs>
                                            <w:tab w:val="left" w:pos="1276"/>
                                            <w:tab w:val="right" w:pos="9026"/>
                                          </w:tabs>
                                          <w:spacing w:line="240" w:lineRule="auto"/>
                                          <w:rPr>
                                            <w:rFonts w:cs="Arial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087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  <w:hideMark/>
                                      </w:tcPr>
                                      <w:p w:rsidR="007647FA" w:rsidRPr="00B90B33" w:rsidRDefault="007647FA" w:rsidP="00DD0F24">
                                        <w:pPr>
                                          <w:tabs>
                                            <w:tab w:val="left" w:pos="1276"/>
                                            <w:tab w:val="right" w:pos="9026"/>
                                          </w:tabs>
                                          <w:spacing w:line="240" w:lineRule="auto"/>
                                          <w:rPr>
                                            <w:rFonts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B90B33">
                                          <w:rPr>
                                            <w:rFonts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(Total = 14)</w:t>
                                        </w:r>
                                      </w:p>
                                    </w:tc>
                                  </w:tr>
                                </w:tbl>
                                <w:p w:rsidR="007647FA" w:rsidRDefault="007647FA" w:rsidP="0078762A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45" o:spid="_x0000_s1041" type="#_x0000_t202" style="position:absolute;margin-left:-.7pt;margin-top:0;width:163.85pt;height:118.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" fillcolor="window" stroked="f" strokeweight=".5pt">
                      <v:textbo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12"/>
                              <w:gridCol w:w="998"/>
                              <w:gridCol w:w="1076"/>
                            </w:tblGrid>
                            <w:tr w:rsidR="007647FA" w:rsidTr="00DD0F24">
                              <w:trPr>
                                <w:trHeight w:val="293"/>
                              </w:trPr>
                              <w:tc>
                                <w:tcPr>
                                  <w:tcW w:w="108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647FA" w:rsidRPr="00B90B33" w:rsidRDefault="007647FA" w:rsidP="00DD0F24">
                                  <w:pPr>
                                    <w:tabs>
                                      <w:tab w:val="left" w:pos="1276"/>
                                      <w:tab w:val="right" w:pos="9026"/>
                                    </w:tabs>
                                    <w:spacing w:line="240" w:lineRule="auto"/>
                                    <w:jc w:val="center"/>
                                    <w:rPr>
                                      <w:rFonts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B90B33">
                                    <w:rPr>
                                      <w:rFonts w:cs="Arial"/>
                                      <w:b/>
                                      <w:sz w:val="16"/>
                                      <w:szCs w:val="16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647FA" w:rsidRPr="00B90B33" w:rsidRDefault="007647FA" w:rsidP="00DD0F24">
                                  <w:pPr>
                                    <w:tabs>
                                      <w:tab w:val="left" w:pos="1276"/>
                                      <w:tab w:val="right" w:pos="9026"/>
                                    </w:tabs>
                                    <w:spacing w:line="240" w:lineRule="auto"/>
                                    <w:jc w:val="center"/>
                                    <w:rPr>
                                      <w:rFonts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B90B33">
                                    <w:rPr>
                                      <w:rFonts w:cs="Arial"/>
                                      <w:b/>
                                      <w:sz w:val="16"/>
                                      <w:szCs w:val="16"/>
                                    </w:rPr>
                                    <w:t>Tally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647FA" w:rsidRPr="00B90B33" w:rsidRDefault="007647FA" w:rsidP="00DD0F24">
                                  <w:pPr>
                                    <w:tabs>
                                      <w:tab w:val="left" w:pos="1276"/>
                                      <w:tab w:val="right" w:pos="9026"/>
                                    </w:tabs>
                                    <w:spacing w:line="240" w:lineRule="auto"/>
                                    <w:jc w:val="center"/>
                                    <w:rPr>
                                      <w:rFonts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B90B33">
                                    <w:rPr>
                                      <w:rFonts w:cs="Arial"/>
                                      <w:b/>
                                      <w:sz w:val="16"/>
                                      <w:szCs w:val="16"/>
                                    </w:rPr>
                                    <w:t>Frequency</w:t>
                                  </w:r>
                                </w:p>
                              </w:tc>
                            </w:tr>
                            <w:tr w:rsidR="007647FA" w:rsidTr="00DD0F24">
                              <w:trPr>
                                <w:trHeight w:val="293"/>
                              </w:trPr>
                              <w:tc>
                                <w:tcPr>
                                  <w:tcW w:w="108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647FA" w:rsidRPr="00B90B33" w:rsidRDefault="007647FA" w:rsidP="00DD0F24">
                                  <w:pPr>
                                    <w:tabs>
                                      <w:tab w:val="left" w:pos="1276"/>
                                      <w:tab w:val="right" w:pos="9026"/>
                                    </w:tabs>
                                    <w:spacing w:line="240" w:lineRule="auto"/>
                                    <w:jc w:val="center"/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</w:pPr>
                                  <w:r w:rsidRPr="00B90B33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>30 – 39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647FA" w:rsidRPr="00B90B33" w:rsidRDefault="007647FA" w:rsidP="00DD0F24">
                                  <w:pPr>
                                    <w:tabs>
                                      <w:tab w:val="left" w:pos="1276"/>
                                      <w:tab w:val="right" w:pos="9026"/>
                                    </w:tabs>
                                    <w:spacing w:line="240" w:lineRule="auto"/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</w:pPr>
                                  <w:r w:rsidRPr="00B90B33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sym w:font="Symbol" w:char="F0EF"/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647FA" w:rsidRPr="00B90B33" w:rsidRDefault="007647FA" w:rsidP="00DD0F24">
                                  <w:pPr>
                                    <w:tabs>
                                      <w:tab w:val="left" w:pos="1276"/>
                                      <w:tab w:val="right" w:pos="9026"/>
                                    </w:tabs>
                                    <w:spacing w:line="240" w:lineRule="auto"/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</w:pPr>
                                  <w:r w:rsidRPr="00B90B33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7647FA" w:rsidTr="00DD0F24">
                              <w:trPr>
                                <w:trHeight w:val="293"/>
                              </w:trPr>
                              <w:tc>
                                <w:tcPr>
                                  <w:tcW w:w="108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647FA" w:rsidRPr="00B90B33" w:rsidRDefault="007647FA" w:rsidP="00DD0F24">
                                  <w:pPr>
                                    <w:tabs>
                                      <w:tab w:val="left" w:pos="1276"/>
                                      <w:tab w:val="right" w:pos="9026"/>
                                    </w:tabs>
                                    <w:spacing w:line="240" w:lineRule="auto"/>
                                    <w:jc w:val="center"/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</w:pPr>
                                  <w:r w:rsidRPr="00B90B33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>40 – 49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647FA" w:rsidRPr="00B90B33" w:rsidRDefault="007647FA" w:rsidP="00DD0F24">
                                  <w:pPr>
                                    <w:tabs>
                                      <w:tab w:val="left" w:pos="1276"/>
                                      <w:tab w:val="right" w:pos="9026"/>
                                    </w:tabs>
                                    <w:spacing w:line="240" w:lineRule="auto"/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</w:pPr>
                                  <w:r w:rsidRPr="00B90B33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sym w:font="Symbol" w:char="F0EF"/>
                                  </w:r>
                                  <w:r w:rsidRPr="00B90B33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sym w:font="Symbol" w:char="F0EF"/>
                                  </w:r>
                                  <w:r w:rsidRPr="00B90B33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sym w:font="Symbol" w:char="F0EF"/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647FA" w:rsidRPr="00B90B33" w:rsidRDefault="007647FA" w:rsidP="00DD0F24">
                                  <w:pPr>
                                    <w:tabs>
                                      <w:tab w:val="left" w:pos="1276"/>
                                      <w:tab w:val="right" w:pos="9026"/>
                                    </w:tabs>
                                    <w:spacing w:line="240" w:lineRule="auto"/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7647FA" w:rsidTr="00DD0F24">
                              <w:trPr>
                                <w:trHeight w:val="293"/>
                              </w:trPr>
                              <w:tc>
                                <w:tcPr>
                                  <w:tcW w:w="108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647FA" w:rsidRPr="00B90B33" w:rsidRDefault="007647FA" w:rsidP="00DD0F24">
                                  <w:pPr>
                                    <w:tabs>
                                      <w:tab w:val="left" w:pos="1276"/>
                                      <w:tab w:val="right" w:pos="9026"/>
                                    </w:tabs>
                                    <w:spacing w:line="240" w:lineRule="auto"/>
                                    <w:jc w:val="center"/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</w:pPr>
                                  <w:r w:rsidRPr="00B90B33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>50 – 59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647FA" w:rsidRPr="00B90B33" w:rsidRDefault="007647FA" w:rsidP="00DD0F24">
                                  <w:pPr>
                                    <w:tabs>
                                      <w:tab w:val="left" w:pos="1276"/>
                                      <w:tab w:val="right" w:pos="9026"/>
                                    </w:tabs>
                                    <w:spacing w:line="240" w:lineRule="auto"/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</w:pPr>
                                  <w:r w:rsidRPr="00B90B33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sym w:font="Symbol" w:char="F0EF"/>
                                  </w:r>
                                  <w:r w:rsidRPr="00B90B33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sym w:font="Symbol" w:char="F0EF"/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647FA" w:rsidRPr="00B90B33" w:rsidRDefault="007647FA" w:rsidP="00DD0F24">
                                  <w:pPr>
                                    <w:tabs>
                                      <w:tab w:val="left" w:pos="1276"/>
                                      <w:tab w:val="right" w:pos="9026"/>
                                    </w:tabs>
                                    <w:spacing w:line="240" w:lineRule="auto"/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7647FA" w:rsidTr="00DD0F24">
                              <w:trPr>
                                <w:trHeight w:val="295"/>
                              </w:trPr>
                              <w:tc>
                                <w:tcPr>
                                  <w:tcW w:w="108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647FA" w:rsidRPr="00B90B33" w:rsidRDefault="007647FA" w:rsidP="00DD0F24">
                                  <w:pPr>
                                    <w:tabs>
                                      <w:tab w:val="left" w:pos="1276"/>
                                      <w:tab w:val="right" w:pos="9026"/>
                                    </w:tabs>
                                    <w:spacing w:line="240" w:lineRule="auto"/>
                                    <w:jc w:val="center"/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</w:pPr>
                                  <w:r w:rsidRPr="00B90B33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>60 – 69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647FA" w:rsidRPr="00B90B33" w:rsidRDefault="007647FA" w:rsidP="00DD0F24">
                                  <w:pPr>
                                    <w:tabs>
                                      <w:tab w:val="left" w:pos="1276"/>
                                      <w:tab w:val="right" w:pos="9026"/>
                                    </w:tabs>
                                    <w:spacing w:line="240" w:lineRule="auto"/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</w:pPr>
                                  <w:r w:rsidRPr="00B90B33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sym w:font="Symbol" w:char="F0EF"/>
                                  </w:r>
                                  <w:r w:rsidRPr="00B90B33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sym w:font="Symbol" w:char="F0EF"/>
                                  </w:r>
                                  <w:r w:rsidRPr="00B90B33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sym w:font="Symbol" w:char="F0EF"/>
                                  </w:r>
                                  <w:r w:rsidRPr="00B90B33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sym w:font="Symbol" w:char="F0EF"/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647FA" w:rsidRPr="00B90B33" w:rsidRDefault="007647FA" w:rsidP="00DD0F24">
                                  <w:pPr>
                                    <w:tabs>
                                      <w:tab w:val="left" w:pos="1276"/>
                                      <w:tab w:val="right" w:pos="9026"/>
                                    </w:tabs>
                                    <w:spacing w:line="240" w:lineRule="auto"/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7647FA" w:rsidTr="00DD0F24">
                              <w:trPr>
                                <w:trHeight w:val="293"/>
                              </w:trPr>
                              <w:tc>
                                <w:tcPr>
                                  <w:tcW w:w="1086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647FA" w:rsidRPr="00B90B33" w:rsidRDefault="007647FA" w:rsidP="00DD0F24">
                                  <w:pPr>
                                    <w:tabs>
                                      <w:tab w:val="left" w:pos="1276"/>
                                      <w:tab w:val="right" w:pos="9026"/>
                                    </w:tabs>
                                    <w:spacing w:line="240" w:lineRule="auto"/>
                                    <w:jc w:val="center"/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</w:pPr>
                                  <w:r w:rsidRPr="00B90B33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>70 – 79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647FA" w:rsidRPr="00B90B33" w:rsidRDefault="007647FA" w:rsidP="00DD0F24">
                                  <w:pPr>
                                    <w:tabs>
                                      <w:tab w:val="left" w:pos="1276"/>
                                      <w:tab w:val="right" w:pos="9026"/>
                                    </w:tabs>
                                    <w:spacing w:line="240" w:lineRule="auto"/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</w:pPr>
                                  <w:r w:rsidRPr="00B90B33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sym w:font="Symbol" w:char="F0EF"/>
                                  </w:r>
                                  <w:r w:rsidRPr="00B90B33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sym w:font="Symbol" w:char="F0EF"/>
                                  </w:r>
                                  <w:r w:rsidRPr="00B90B33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sym w:font="Symbol" w:char="F0EF"/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647FA" w:rsidRPr="00B90B33" w:rsidRDefault="007647FA" w:rsidP="00DD0F24">
                                  <w:pPr>
                                    <w:tabs>
                                      <w:tab w:val="left" w:pos="1276"/>
                                      <w:tab w:val="right" w:pos="9026"/>
                                    </w:tabs>
                                    <w:spacing w:line="240" w:lineRule="auto"/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7647FA" w:rsidTr="00DD0F24">
                              <w:trPr>
                                <w:trHeight w:val="293"/>
                              </w:trPr>
                              <w:tc>
                                <w:tcPr>
                                  <w:tcW w:w="1086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647FA" w:rsidRPr="00B90B33" w:rsidRDefault="007647FA" w:rsidP="00DD0F24">
                                  <w:pPr>
                                    <w:tabs>
                                      <w:tab w:val="left" w:pos="1276"/>
                                      <w:tab w:val="right" w:pos="9026"/>
                                    </w:tabs>
                                    <w:spacing w:line="240" w:lineRule="auto"/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647FA" w:rsidRPr="00B90B33" w:rsidRDefault="007647FA" w:rsidP="00DD0F24">
                                  <w:pPr>
                                    <w:tabs>
                                      <w:tab w:val="left" w:pos="1276"/>
                                      <w:tab w:val="right" w:pos="9026"/>
                                    </w:tabs>
                                    <w:spacing w:line="240" w:lineRule="auto"/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7647FA" w:rsidRPr="00B90B33" w:rsidRDefault="007647FA" w:rsidP="00DD0F24">
                                  <w:pPr>
                                    <w:tabs>
                                      <w:tab w:val="left" w:pos="1276"/>
                                      <w:tab w:val="right" w:pos="9026"/>
                                    </w:tabs>
                                    <w:spacing w:line="240" w:lineRule="auto"/>
                                    <w:rPr>
                                      <w:rFonts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B90B33">
                                    <w:rPr>
                                      <w:rFonts w:cs="Arial"/>
                                      <w:b/>
                                      <w:sz w:val="16"/>
                                      <w:szCs w:val="16"/>
                                    </w:rPr>
                                    <w:t>(Total = 14)</w:t>
                                  </w:r>
                                </w:p>
                              </w:tc>
                            </w:tr>
                          </w:tbl>
                          <w:p w:rsidR="007647FA" w:rsidRDefault="007647FA" w:rsidP="0078762A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8762A" w:rsidRPr="00DD0F24" w:rsidRDefault="007647FA" w:rsidP="00DD0F24">
            <w:pPr>
              <w:tabs>
                <w:tab w:val="left" w:pos="601"/>
                <w:tab w:val="right" w:pos="9026"/>
              </w:tabs>
              <w:spacing w:line="240" w:lineRule="auto"/>
              <w:rPr>
                <w:rFonts w:ascii="Palatino Linotype" w:hAnsi="Palatino Linotype" w:cs="Arial"/>
                <w:sz w:val="28"/>
                <w:szCs w:val="28"/>
              </w:rPr>
            </w:pPr>
            <w:r>
              <w:rPr>
                <w:rFonts w:ascii="Palatino Linotype" w:hAnsi="Palatino Linotype" w:cs="Arial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173570EC" wp14:editId="7839D2E4">
                      <wp:simplePos x="0" y="0"/>
                      <wp:positionH relativeFrom="column">
                        <wp:posOffset>803071</wp:posOffset>
                      </wp:positionH>
                      <wp:positionV relativeFrom="paragraph">
                        <wp:posOffset>628542</wp:posOffset>
                      </wp:positionV>
                      <wp:extent cx="172529" cy="94891"/>
                      <wp:effectExtent l="0" t="0" r="18415" b="19685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2529" cy="9489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4" o:spid="_x0000_s1026" style="position:absolute;flip:y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25pt,49.5pt" to="76.85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" strokecolor="black [3040]"/>
                  </w:pict>
                </mc:Fallback>
              </mc:AlternateContent>
            </w:r>
          </w:p>
        </w:tc>
      </w:tr>
      <w:tr w:rsidR="0078762A" w:rsidTr="003C1CBE">
        <w:trPr>
          <w:trHeight w:val="3461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t>13 (a)</w:t>
            </w:r>
          </w:p>
          <w:p w:rsidR="0078762A" w:rsidRPr="00DD0F24" w:rsidRDefault="0078762A" w:rsidP="00DD0F24">
            <w:pPr>
              <w:pStyle w:val="Maths"/>
              <w:ind w:left="0" w:firstLine="0"/>
              <w:rPr>
                <w:rFonts w:ascii="Palatino Linotype" w:hAnsi="Palatino Linotype"/>
                <w:sz w:val="28"/>
                <w:szCs w:val="28"/>
              </w:rPr>
            </w:pP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t xml:space="preserve">     (b)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="00751134">
              <w:rPr>
                <w:rFonts w:ascii="Palatino Linotype" w:hAnsi="Palatino Linotype"/>
                <w:sz w:val="28"/>
                <w:szCs w:val="28"/>
              </w:rPr>
              <w:tab/>
              <w:t>calculate total age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2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calculate mean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3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 xml:space="preserve">find range 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1</w:t>
            </w:r>
            <w:r w:rsidR="00DD0F24" w:rsidRPr="00DD0F24">
              <w:rPr>
                <w:rFonts w:ascii="Palatino Linotype" w:hAnsi="Palatino Linotype"/>
                <w:sz w:val="28"/>
                <w:szCs w:val="28"/>
              </w:rPr>
              <w:t>82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2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2</w:t>
            </w:r>
            <w:r w:rsidR="00DD0F24" w:rsidRPr="00DD0F24">
              <w:rPr>
                <w:rFonts w:ascii="Palatino Linotype" w:hAnsi="Palatino Linotype"/>
                <w:sz w:val="28"/>
                <w:szCs w:val="28"/>
              </w:rPr>
              <w:t>2.75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3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</w:r>
            <w:r w:rsidR="00DD0F24" w:rsidRPr="00DD0F24">
              <w:rPr>
                <w:rFonts w:ascii="Palatino Linotype" w:hAnsi="Palatino Linotype"/>
                <w:sz w:val="28"/>
                <w:szCs w:val="28"/>
              </w:rPr>
              <w:t>20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</w:tr>
      <w:tr w:rsidR="0078762A" w:rsidTr="003C1CBE">
        <w:trPr>
          <w:trHeight w:val="1926"/>
        </w:trPr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lastRenderedPageBreak/>
              <w:t xml:space="preserve">14 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calculate angles in pie chart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2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construct pie chart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br/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3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label sections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  <w:vertAlign w:val="superscript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ab/>
            </w:r>
            <w:r w:rsidR="00DD0F24" w:rsidRPr="00DD0F24">
              <w:rPr>
                <w:rFonts w:ascii="Palatino Linotype" w:hAnsi="Palatino Linotype"/>
                <w:sz w:val="28"/>
                <w:szCs w:val="28"/>
              </w:rPr>
              <w:t>60</w:t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o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>, 180</w:t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o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>, 1</w:t>
            </w:r>
            <w:r w:rsidR="00DD0F24" w:rsidRPr="00DD0F24">
              <w:rPr>
                <w:rFonts w:ascii="Palatino Linotype" w:hAnsi="Palatino Linotype"/>
                <w:sz w:val="28"/>
                <w:szCs w:val="28"/>
              </w:rPr>
              <w:t>20</w:t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o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2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 xml:space="preserve">pie chart drawn with angles correct to 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1"/>
            </w:r>
            <w:r w:rsidRPr="00DD0F24">
              <w:rPr>
                <w:rFonts w:ascii="Palatino Linotype" w:hAnsi="Palatino Linotype"/>
                <w:sz w:val="28"/>
                <w:szCs w:val="28"/>
              </w:rPr>
              <w:t>2 degrees</w:t>
            </w:r>
          </w:p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3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labels ‘c</w:t>
            </w:r>
            <w:r w:rsidR="00DD0F24" w:rsidRPr="00DD0F24">
              <w:rPr>
                <w:rFonts w:ascii="Palatino Linotype" w:hAnsi="Palatino Linotype"/>
                <w:sz w:val="28"/>
                <w:szCs w:val="28"/>
              </w:rPr>
              <w:t>at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>’, ‘</w:t>
            </w:r>
            <w:r w:rsidR="00DD0F24" w:rsidRPr="00DD0F24">
              <w:rPr>
                <w:rFonts w:ascii="Palatino Linotype" w:hAnsi="Palatino Linotype"/>
                <w:sz w:val="28"/>
                <w:szCs w:val="28"/>
              </w:rPr>
              <w:t>dog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>’, ’</w:t>
            </w:r>
            <w:r w:rsidR="00DD0F24" w:rsidRPr="00DD0F24">
              <w:rPr>
                <w:rFonts w:ascii="Palatino Linotype" w:hAnsi="Palatino Linotype"/>
                <w:sz w:val="28"/>
                <w:szCs w:val="28"/>
              </w:rPr>
              <w:t>none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>’</w:t>
            </w:r>
          </w:p>
        </w:tc>
      </w:tr>
      <w:tr w:rsidR="0078762A" w:rsidTr="003C1CBE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t>15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state probability</w:t>
            </w:r>
          </w:p>
          <w:p w:rsidR="00DD0F24" w:rsidRPr="00DD0F24" w:rsidRDefault="00DD0F24" w:rsidP="0075113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t># 2.2</w:t>
            </w:r>
            <w:r w:rsidRPr="00DD0F24">
              <w:rPr>
                <w:rFonts w:ascii="Palatino Linotype" w:hAnsi="Palatino Linotype"/>
                <w:sz w:val="28"/>
                <w:szCs w:val="28"/>
              </w:rPr>
              <w:tab/>
              <w:t>correct statement with reason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762A" w:rsidRPr="00DD0F24" w:rsidRDefault="0078762A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sym w:font="Symbol" w:char="F0B7"/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>1</w:t>
            </w:r>
            <w:r w:rsidRPr="00DD0F24">
              <w:rPr>
                <w:rFonts w:ascii="Palatino Linotype" w:hAnsi="Palatino Linotype"/>
                <w:sz w:val="28"/>
                <w:szCs w:val="28"/>
                <w:vertAlign w:val="superscript"/>
              </w:rPr>
              <w:tab/>
            </w:r>
            <w:r w:rsidR="00DD0F24" w:rsidRPr="00DD0F24">
              <w:rPr>
                <w:rFonts w:ascii="Palatino Linotype" w:hAnsi="Palatino Linotype"/>
                <w:position w:val="-24"/>
                <w:sz w:val="28"/>
                <w:szCs w:val="28"/>
              </w:rPr>
              <w:object w:dxaOrig="340" w:dyaOrig="620">
                <v:shape id="_x0000_i1026" type="#_x0000_t75" style="width:17.65pt;height:31.25pt" o:ole="">
                  <v:imagedata r:id="rId13" o:title=""/>
                </v:shape>
                <o:OLEObject Type="Embed" ProgID="Equation.DSMT4" ShapeID="_x0000_i1026" DrawAspect="Content" ObjectID="_1433155745" r:id="rId14"/>
              </w:object>
            </w:r>
          </w:p>
          <w:p w:rsidR="00DD0F24" w:rsidRPr="00DD0F24" w:rsidRDefault="00DD0F24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 w:rsidRPr="00DD0F24">
              <w:rPr>
                <w:rFonts w:ascii="Palatino Linotype" w:hAnsi="Palatino Linotype"/>
                <w:sz w:val="28"/>
                <w:szCs w:val="28"/>
              </w:rPr>
              <w:t># 2.2 rolling more that 3 on this die with reason</w:t>
            </w:r>
          </w:p>
        </w:tc>
      </w:tr>
      <w:tr w:rsidR="003C1CBE" w:rsidTr="003C1CBE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BE" w:rsidRPr="00DD0F24" w:rsidRDefault="003C1CBE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Outcome 1.3</w:t>
            </w:r>
          </w:p>
        </w:tc>
        <w:tc>
          <w:tcPr>
            <w:tcW w:w="4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CBE" w:rsidRPr="00DD0F24" w:rsidRDefault="003C1CBE" w:rsidP="00DD0F24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Need 5 out 9 to pass</w:t>
            </w:r>
          </w:p>
        </w:tc>
      </w:tr>
      <w:tr w:rsidR="003C1CBE" w:rsidTr="003C1CBE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BE" w:rsidRPr="002215CB" w:rsidRDefault="003C1CBE" w:rsidP="00B9326B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Outcome 2.1</w:t>
            </w:r>
          </w:p>
        </w:tc>
        <w:tc>
          <w:tcPr>
            <w:tcW w:w="4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CBE" w:rsidRPr="002215CB" w:rsidRDefault="003C1CBE" w:rsidP="00B9326B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Need 1 out 2 to pass</w:t>
            </w:r>
          </w:p>
        </w:tc>
      </w:tr>
      <w:tr w:rsidR="003C1CBE" w:rsidTr="003C1CBE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CBE" w:rsidRPr="002215CB" w:rsidRDefault="003C1CBE" w:rsidP="00B9326B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Outcome 2.2</w:t>
            </w:r>
          </w:p>
        </w:tc>
        <w:tc>
          <w:tcPr>
            <w:tcW w:w="4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CBE" w:rsidRPr="002215CB" w:rsidRDefault="003C1CBE" w:rsidP="00B9326B">
            <w:pPr>
              <w:pStyle w:val="Maths"/>
              <w:rPr>
                <w:rFonts w:ascii="Palatino Linotype" w:hAnsi="Palatino Linotype"/>
                <w:sz w:val="28"/>
                <w:szCs w:val="28"/>
              </w:rPr>
            </w:pPr>
            <w:r>
              <w:rPr>
                <w:rFonts w:ascii="Palatino Linotype" w:hAnsi="Palatino Linotype"/>
                <w:sz w:val="28"/>
                <w:szCs w:val="28"/>
              </w:rPr>
              <w:t>Need 1 out 2 to pass</w:t>
            </w:r>
          </w:p>
        </w:tc>
      </w:tr>
    </w:tbl>
    <w:p w:rsidR="0078762A" w:rsidRDefault="0078762A" w:rsidP="00751134">
      <w:bookmarkStart w:id="1" w:name="_GoBack"/>
      <w:bookmarkEnd w:id="1"/>
    </w:p>
    <w:sectPr w:rsidR="0078762A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7FA" w:rsidRDefault="007647FA" w:rsidP="000344F9">
      <w:pPr>
        <w:spacing w:line="240" w:lineRule="auto"/>
      </w:pPr>
      <w:r>
        <w:separator/>
      </w:r>
    </w:p>
  </w:endnote>
  <w:endnote w:type="continuationSeparator" w:id="0">
    <w:p w:rsidR="007647FA" w:rsidRDefault="007647FA" w:rsidP="000344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7FA" w:rsidRPr="000344F9" w:rsidRDefault="007647FA">
    <w:pPr>
      <w:pStyle w:val="Footer"/>
      <w:rPr>
        <w:rFonts w:ascii="Palatino Linotype" w:hAnsi="Palatino Linotype"/>
      </w:rPr>
    </w:pPr>
    <w:r w:rsidRPr="000344F9">
      <w:rPr>
        <w:rFonts w:ascii="Palatino Linotype" w:eastAsiaTheme="majorEastAsia" w:hAnsi="Palatino Linotype" w:cstheme="majorBidi"/>
      </w:rPr>
      <w:t>National 4 Expressions and Formulae: Version 1 2013</w:t>
    </w:r>
    <w:r w:rsidRPr="000344F9">
      <w:rPr>
        <w:rFonts w:ascii="Palatino Linotype" w:eastAsiaTheme="majorEastAsia" w:hAnsi="Palatino Linotype" w:cstheme="majorBidi"/>
      </w:rPr>
      <w:ptab w:relativeTo="margin" w:alignment="right" w:leader="none"/>
    </w:r>
    <w:r w:rsidRPr="000344F9">
      <w:rPr>
        <w:rFonts w:ascii="Palatino Linotype" w:eastAsiaTheme="majorEastAsia" w:hAnsi="Palatino Linotype" w:cstheme="majorBidi"/>
      </w:rPr>
      <w:t xml:space="preserve">Page </w:t>
    </w:r>
    <w:r w:rsidRPr="000344F9">
      <w:rPr>
        <w:rFonts w:ascii="Palatino Linotype" w:eastAsiaTheme="minorEastAsia" w:hAnsi="Palatino Linotype" w:cstheme="minorBidi"/>
      </w:rPr>
      <w:fldChar w:fldCharType="begin"/>
    </w:r>
    <w:r w:rsidRPr="000344F9">
      <w:rPr>
        <w:rFonts w:ascii="Palatino Linotype" w:hAnsi="Palatino Linotype"/>
      </w:rPr>
      <w:instrText xml:space="preserve"> PAGE   \* MERGEFORMAT </w:instrText>
    </w:r>
    <w:r w:rsidRPr="000344F9">
      <w:rPr>
        <w:rFonts w:ascii="Palatino Linotype" w:eastAsiaTheme="minorEastAsia" w:hAnsi="Palatino Linotype" w:cstheme="minorBidi"/>
      </w:rPr>
      <w:fldChar w:fldCharType="separate"/>
    </w:r>
    <w:r w:rsidR="003C1CBE" w:rsidRPr="003C1CBE">
      <w:rPr>
        <w:rFonts w:ascii="Palatino Linotype" w:eastAsiaTheme="majorEastAsia" w:hAnsi="Palatino Linotype" w:cstheme="majorBidi"/>
        <w:noProof/>
      </w:rPr>
      <w:t>18</w:t>
    </w:r>
    <w:r w:rsidRPr="000344F9">
      <w:rPr>
        <w:rFonts w:ascii="Palatino Linotype" w:eastAsiaTheme="majorEastAsia" w:hAnsi="Palatino Linotype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7FA" w:rsidRDefault="007647FA" w:rsidP="000344F9">
      <w:pPr>
        <w:spacing w:line="240" w:lineRule="auto"/>
      </w:pPr>
      <w:r>
        <w:separator/>
      </w:r>
    </w:p>
  </w:footnote>
  <w:footnote w:type="continuationSeparator" w:id="0">
    <w:p w:rsidR="007647FA" w:rsidRDefault="007647FA" w:rsidP="000344F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02E27"/>
    <w:multiLevelType w:val="hybridMultilevel"/>
    <w:tmpl w:val="14CE67DE"/>
    <w:lvl w:ilvl="0" w:tplc="EC46E76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BA50DD8"/>
    <w:multiLevelType w:val="hybridMultilevel"/>
    <w:tmpl w:val="B9D6FAC2"/>
    <w:lvl w:ilvl="0" w:tplc="50A09F96">
      <w:start w:val="1"/>
      <w:numFmt w:val="bullet"/>
      <w:pStyle w:val="Maths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154712"/>
    <w:multiLevelType w:val="hybridMultilevel"/>
    <w:tmpl w:val="1D383D4A"/>
    <w:lvl w:ilvl="0" w:tplc="C44C46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49A2C70"/>
    <w:multiLevelType w:val="hybridMultilevel"/>
    <w:tmpl w:val="06404336"/>
    <w:lvl w:ilvl="0" w:tplc="C582C276">
      <w:start w:val="1"/>
      <w:numFmt w:val="lowerLetter"/>
      <w:lvlText w:val="(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FC62A18"/>
    <w:multiLevelType w:val="hybridMultilevel"/>
    <w:tmpl w:val="059CA6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3D"/>
    <w:rsid w:val="000344F9"/>
    <w:rsid w:val="00035C89"/>
    <w:rsid w:val="002A11A3"/>
    <w:rsid w:val="002B3B7D"/>
    <w:rsid w:val="002E3F07"/>
    <w:rsid w:val="003C1CBE"/>
    <w:rsid w:val="003F3B15"/>
    <w:rsid w:val="004A71AD"/>
    <w:rsid w:val="004F1FD2"/>
    <w:rsid w:val="00524088"/>
    <w:rsid w:val="00550A7D"/>
    <w:rsid w:val="005E6B09"/>
    <w:rsid w:val="006A27DC"/>
    <w:rsid w:val="00751134"/>
    <w:rsid w:val="007647FA"/>
    <w:rsid w:val="0078762A"/>
    <w:rsid w:val="007E2939"/>
    <w:rsid w:val="00866BB6"/>
    <w:rsid w:val="008B1B8B"/>
    <w:rsid w:val="008D3641"/>
    <w:rsid w:val="00A3447C"/>
    <w:rsid w:val="00A83217"/>
    <w:rsid w:val="00A8777C"/>
    <w:rsid w:val="00B14D09"/>
    <w:rsid w:val="00B856CB"/>
    <w:rsid w:val="00C63396"/>
    <w:rsid w:val="00C76B3A"/>
    <w:rsid w:val="00CD40DE"/>
    <w:rsid w:val="00DB33A3"/>
    <w:rsid w:val="00DD0F24"/>
    <w:rsid w:val="00DF013D"/>
    <w:rsid w:val="00EF180E"/>
    <w:rsid w:val="00F037D4"/>
    <w:rsid w:val="00F0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8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8"/>
    <w:qFormat/>
    <w:rsid w:val="00DF013D"/>
    <w:pPr>
      <w:spacing w:after="0" w:line="280" w:lineRule="exact"/>
    </w:pPr>
    <w:rPr>
      <w:rFonts w:ascii="Arial" w:eastAsia="Times New Roman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6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next w:val="Normal"/>
    <w:link w:val="Heading3Char"/>
    <w:uiPriority w:val="9"/>
    <w:qFormat/>
    <w:rsid w:val="00DF013D"/>
    <w:pPr>
      <w:keepNext/>
      <w:tabs>
        <w:tab w:val="right" w:pos="7937"/>
      </w:tabs>
      <w:spacing w:after="120" w:line="240" w:lineRule="auto"/>
      <w:outlineLvl w:val="2"/>
    </w:pPr>
    <w:rPr>
      <w:rFonts w:ascii="Arial" w:eastAsia="Times New Roman" w:hAnsi="Arial" w:cs="Times New Roman"/>
      <w:b/>
      <w:bCs/>
      <w:sz w:val="28"/>
      <w:szCs w:val="3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8B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F013D"/>
    <w:rPr>
      <w:rFonts w:ascii="Arial" w:eastAsia="Times New Roman" w:hAnsi="Arial" w:cs="Times New Roman"/>
      <w:b/>
      <w:bCs/>
      <w:sz w:val="28"/>
      <w:szCs w:val="36"/>
    </w:rPr>
  </w:style>
  <w:style w:type="paragraph" w:customStyle="1" w:styleId="Maths">
    <w:name w:val="Maths"/>
    <w:basedOn w:val="Normal"/>
    <w:link w:val="MathsChar"/>
    <w:autoRedefine/>
    <w:uiPriority w:val="8"/>
    <w:qFormat/>
    <w:rsid w:val="00A3447C"/>
    <w:pPr>
      <w:tabs>
        <w:tab w:val="left" w:pos="1134"/>
        <w:tab w:val="right" w:pos="9026"/>
      </w:tabs>
      <w:spacing w:after="200" w:line="240" w:lineRule="auto"/>
      <w:ind w:left="567" w:hanging="567"/>
    </w:pPr>
    <w:rPr>
      <w:rFonts w:ascii="Times New Roman" w:eastAsia="Calibri" w:hAnsi="Times New Roman"/>
      <w:color w:val="000000"/>
      <w:sz w:val="24"/>
      <w:szCs w:val="24"/>
    </w:rPr>
  </w:style>
  <w:style w:type="character" w:customStyle="1" w:styleId="MathsChar">
    <w:name w:val="Maths Char"/>
    <w:link w:val="Maths"/>
    <w:uiPriority w:val="8"/>
    <w:rsid w:val="00A3447C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Mathsbullet">
    <w:name w:val="Maths bullet"/>
    <w:basedOn w:val="Maths"/>
    <w:autoRedefine/>
    <w:uiPriority w:val="8"/>
    <w:qFormat/>
    <w:rsid w:val="00EF180E"/>
    <w:pPr>
      <w:numPr>
        <w:numId w:val="1"/>
      </w:numPr>
      <w:tabs>
        <w:tab w:val="num" w:pos="360"/>
      </w:tabs>
      <w:ind w:left="567" w:hanging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18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80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832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44F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4F9"/>
    <w:rPr>
      <w:rFonts w:ascii="Arial" w:eastAsia="Times New Roman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0344F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4F9"/>
    <w:rPr>
      <w:rFonts w:ascii="Arial" w:eastAsia="Times New Roman" w:hAnsi="Arial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7876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Heading">
    <w:name w:val="Table Heading"/>
    <w:basedOn w:val="Heading5"/>
    <w:autoRedefine/>
    <w:semiHidden/>
    <w:qFormat/>
    <w:rsid w:val="00F058B8"/>
    <w:pPr>
      <w:keepNext w:val="0"/>
      <w:keepLines w:val="0"/>
      <w:spacing w:before="0" w:line="240" w:lineRule="auto"/>
      <w:outlineLvl w:val="9"/>
    </w:pPr>
    <w:rPr>
      <w:rFonts w:ascii="Arial" w:eastAsia="Times New Roman" w:hAnsi="Arial" w:cs="Times New Roman"/>
      <w:b/>
      <w:bCs/>
      <w:iCs/>
      <w:color w:val="auto"/>
      <w:sz w:val="20"/>
      <w:szCs w:val="26"/>
    </w:rPr>
  </w:style>
  <w:style w:type="paragraph" w:customStyle="1" w:styleId="Tabletext">
    <w:name w:val="Table text"/>
    <w:basedOn w:val="TableHeading"/>
    <w:uiPriority w:val="8"/>
    <w:qFormat/>
    <w:rsid w:val="00F058B8"/>
    <w:rPr>
      <w:rFonts w:eastAsia="Calibri"/>
      <w:b w:val="0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8B8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8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8"/>
    <w:qFormat/>
    <w:rsid w:val="00DF013D"/>
    <w:pPr>
      <w:spacing w:after="0" w:line="280" w:lineRule="exact"/>
    </w:pPr>
    <w:rPr>
      <w:rFonts w:ascii="Arial" w:eastAsia="Times New Roman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6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next w:val="Normal"/>
    <w:link w:val="Heading3Char"/>
    <w:uiPriority w:val="9"/>
    <w:qFormat/>
    <w:rsid w:val="00DF013D"/>
    <w:pPr>
      <w:keepNext/>
      <w:tabs>
        <w:tab w:val="right" w:pos="7937"/>
      </w:tabs>
      <w:spacing w:after="120" w:line="240" w:lineRule="auto"/>
      <w:outlineLvl w:val="2"/>
    </w:pPr>
    <w:rPr>
      <w:rFonts w:ascii="Arial" w:eastAsia="Times New Roman" w:hAnsi="Arial" w:cs="Times New Roman"/>
      <w:b/>
      <w:bCs/>
      <w:sz w:val="28"/>
      <w:szCs w:val="3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8B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F013D"/>
    <w:rPr>
      <w:rFonts w:ascii="Arial" w:eastAsia="Times New Roman" w:hAnsi="Arial" w:cs="Times New Roman"/>
      <w:b/>
      <w:bCs/>
      <w:sz w:val="28"/>
      <w:szCs w:val="36"/>
    </w:rPr>
  </w:style>
  <w:style w:type="paragraph" w:customStyle="1" w:styleId="Maths">
    <w:name w:val="Maths"/>
    <w:basedOn w:val="Normal"/>
    <w:link w:val="MathsChar"/>
    <w:autoRedefine/>
    <w:uiPriority w:val="8"/>
    <w:qFormat/>
    <w:rsid w:val="00A3447C"/>
    <w:pPr>
      <w:tabs>
        <w:tab w:val="left" w:pos="1134"/>
        <w:tab w:val="right" w:pos="9026"/>
      </w:tabs>
      <w:spacing w:after="200" w:line="240" w:lineRule="auto"/>
      <w:ind w:left="567" w:hanging="567"/>
    </w:pPr>
    <w:rPr>
      <w:rFonts w:ascii="Times New Roman" w:eastAsia="Calibri" w:hAnsi="Times New Roman"/>
      <w:color w:val="000000"/>
      <w:sz w:val="24"/>
      <w:szCs w:val="24"/>
    </w:rPr>
  </w:style>
  <w:style w:type="character" w:customStyle="1" w:styleId="MathsChar">
    <w:name w:val="Maths Char"/>
    <w:link w:val="Maths"/>
    <w:uiPriority w:val="8"/>
    <w:rsid w:val="00A3447C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Mathsbullet">
    <w:name w:val="Maths bullet"/>
    <w:basedOn w:val="Maths"/>
    <w:autoRedefine/>
    <w:uiPriority w:val="8"/>
    <w:qFormat/>
    <w:rsid w:val="00EF180E"/>
    <w:pPr>
      <w:numPr>
        <w:numId w:val="1"/>
      </w:numPr>
      <w:tabs>
        <w:tab w:val="num" w:pos="360"/>
      </w:tabs>
      <w:ind w:left="567" w:hanging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18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80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832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44F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4F9"/>
    <w:rPr>
      <w:rFonts w:ascii="Arial" w:eastAsia="Times New Roman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0344F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4F9"/>
    <w:rPr>
      <w:rFonts w:ascii="Arial" w:eastAsia="Times New Roman" w:hAnsi="Arial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7876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Heading">
    <w:name w:val="Table Heading"/>
    <w:basedOn w:val="Heading5"/>
    <w:autoRedefine/>
    <w:semiHidden/>
    <w:qFormat/>
    <w:rsid w:val="00F058B8"/>
    <w:pPr>
      <w:keepNext w:val="0"/>
      <w:keepLines w:val="0"/>
      <w:spacing w:before="0" w:line="240" w:lineRule="auto"/>
      <w:outlineLvl w:val="9"/>
    </w:pPr>
    <w:rPr>
      <w:rFonts w:ascii="Arial" w:eastAsia="Times New Roman" w:hAnsi="Arial" w:cs="Times New Roman"/>
      <w:b/>
      <w:bCs/>
      <w:iCs/>
      <w:color w:val="auto"/>
      <w:sz w:val="20"/>
      <w:szCs w:val="26"/>
    </w:rPr>
  </w:style>
  <w:style w:type="paragraph" w:customStyle="1" w:styleId="Tabletext">
    <w:name w:val="Table text"/>
    <w:basedOn w:val="TableHeading"/>
    <w:uiPriority w:val="8"/>
    <w:qFormat/>
    <w:rsid w:val="00F058B8"/>
    <w:rPr>
      <w:rFonts w:eastAsia="Calibri"/>
      <w:b w:val="0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8B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31870-B2FC-4133-89B6-DF333057F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446A3795</Template>
  <TotalTime>198</TotalTime>
  <Pages>18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Symons, Richard W</cp:lastModifiedBy>
  <cp:revision>18</cp:revision>
  <cp:lastPrinted>2013-04-15T08:23:00Z</cp:lastPrinted>
  <dcterms:created xsi:type="dcterms:W3CDTF">2013-02-04T17:40:00Z</dcterms:created>
  <dcterms:modified xsi:type="dcterms:W3CDTF">2013-06-19T13:02:00Z</dcterms:modified>
</cp:coreProperties>
</file>